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3C6" w:rsidRDefault="00DA63C6" w:rsidP="00C9382A">
      <w:pPr>
        <w:rPr>
          <w:rFonts w:ascii="Comic Sans MS" w:hAnsi="Comic Sans MS"/>
          <w:sz w:val="20"/>
          <w:szCs w:val="20"/>
          <w:lang w:eastAsia="es-MX"/>
        </w:rPr>
      </w:pPr>
      <w:r>
        <w:rPr>
          <w:rFonts w:ascii="Comic Sans MS" w:hAnsi="Comic Sans MS"/>
          <w:sz w:val="20"/>
          <w:szCs w:val="20"/>
          <w:lang w:eastAsia="es-MX"/>
        </w:rPr>
        <w:t>Nombre del alumno: ______________________________________________________</w:t>
      </w:r>
    </w:p>
    <w:p w:rsidR="00DA63C6" w:rsidRPr="004969EB" w:rsidRDefault="00DA63C6" w:rsidP="004969EB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559"/>
        <w:gridCol w:w="678"/>
        <w:gridCol w:w="678"/>
        <w:gridCol w:w="678"/>
        <w:gridCol w:w="678"/>
        <w:gridCol w:w="678"/>
        <w:gridCol w:w="678"/>
        <w:gridCol w:w="678"/>
        <w:gridCol w:w="678"/>
        <w:gridCol w:w="1011"/>
        <w:gridCol w:w="893"/>
        <w:gridCol w:w="1011"/>
      </w:tblGrid>
      <w:tr w:rsidR="00DA63C6" w:rsidRPr="00495D94" w:rsidTr="004969EB">
        <w:trPr>
          <w:tblCellSpacing w:w="0" w:type="dxa"/>
        </w:trPr>
        <w:tc>
          <w:tcPr>
            <w:tcW w:w="0" w:type="auto"/>
            <w:vAlign w:val="center"/>
          </w:tcPr>
          <w:p w:rsidR="00DA63C6" w:rsidRPr="004969EB" w:rsidRDefault="00DA63C6" w:rsidP="003D69B8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3D69B8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0" w:type="auto"/>
            <w:vAlign w:val="center"/>
          </w:tcPr>
          <w:p w:rsidR="00DA63C6" w:rsidRPr="004969EB" w:rsidRDefault="00DA63C6" w:rsidP="004969E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69EB">
              <w:rPr>
                <w:rFonts w:ascii="Comic Sans MS" w:hAnsi="Comic Sans MS"/>
                <w:sz w:val="20"/>
                <w:szCs w:val="20"/>
                <w:lang w:eastAsia="es-MX"/>
              </w:rPr>
              <w:t>12</w:t>
            </w:r>
          </w:p>
        </w:tc>
      </w:tr>
    </w:tbl>
    <w:p w:rsidR="00DA63C6" w:rsidRPr="004969EB" w:rsidRDefault="00DA63C6" w:rsidP="004969EB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 w:rsidRPr="004969EB">
        <w:rPr>
          <w:rFonts w:ascii="Comic Sans MS" w:hAnsi="Comic Sans MS"/>
          <w:sz w:val="20"/>
          <w:szCs w:val="20"/>
          <w:lang w:eastAsia="es-MX"/>
        </w:rPr>
        <w:t>Cuenta las figuras, y escribe la respuesta en el recuadro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4165"/>
        <w:gridCol w:w="4733"/>
      </w:tblGrid>
      <w:tr w:rsidR="00DA63C6" w:rsidRPr="00495D94" w:rsidTr="004969EB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45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141"/>
              <w:gridCol w:w="1554"/>
            </w:tblGrid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" o:spid="_x0000_i1027" type="#_x0000_t75" alt="http://www.disfrutalasmatematicas.com/ejercicios/images/a/Img014.gif" style="width:33.75pt;height:41.25pt;visibility:visible">
                        <v:imagedata r:id="rId6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" o:spid="_x0000_i1028" type="#_x0000_t75" alt="http://www.disfrutalasmatematicas.com/ejercicios/images/a/Img014.gif" style="width:33.75pt;height:41.25pt;visibility:visible">
                        <v:imagedata r:id="rId6" o:title=""/>
                      </v:shape>
                    </w:pic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tbl>
                  <w:tblPr>
                    <w:tblW w:w="948" w:type="dxa"/>
                    <w:tblCellSpacing w:w="15" w:type="dxa"/>
                    <w:tblBorders>
                      <w:top w:val="outset" w:sz="12" w:space="0" w:color="000000"/>
                      <w:left w:val="outset" w:sz="12" w:space="0" w:color="000000"/>
                      <w:bottom w:val="outset" w:sz="12" w:space="0" w:color="000000"/>
                      <w:right w:val="outset" w:sz="1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948"/>
                  </w:tblGrid>
                  <w:tr w:rsidR="00DA63C6" w:rsidRPr="00495D94" w:rsidTr="00591DAD">
                    <w:trPr>
                      <w:trHeight w:val="264"/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</w:tcPr>
                      <w:p w:rsidR="00DA63C6" w:rsidRPr="004969EB" w:rsidRDefault="00DA63C6" w:rsidP="004969EB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eastAsia="es-MX"/>
                          </w:rPr>
                        </w:pPr>
                      </w:p>
                    </w:tc>
                  </w:tr>
                </w:tbl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" o:spid="_x0000_i1029" type="#_x0000_t75" alt="http://www.disfrutalasmatematicas.com/ejercicios/images/a/Img014.gif" style="width:33.75pt;height:41.25pt;visibility:visible">
                        <v:imagedata r:id="rId6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4969EB" w:rsidRDefault="00DA63C6" w:rsidP="004969EB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45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860"/>
              <w:gridCol w:w="1346"/>
            </w:tblGrid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" o:spid="_x0000_i1030" type="#_x0000_t75" alt="http://www.disfrutalasmatematicas.com/ejercicios/images/a/Img050.gif" style="width:33pt;height:26.25pt;visibility:visible">
                        <v:imagedata r:id="rId7" o:title=""/>
                      </v:shape>
                    </w:pic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tbl>
                  <w:tblPr>
                    <w:tblW w:w="1188" w:type="dxa"/>
                    <w:tblCellSpacing w:w="15" w:type="dxa"/>
                    <w:tblBorders>
                      <w:top w:val="outset" w:sz="12" w:space="0" w:color="000000"/>
                      <w:left w:val="outset" w:sz="12" w:space="0" w:color="000000"/>
                      <w:bottom w:val="outset" w:sz="12" w:space="0" w:color="000000"/>
                      <w:right w:val="outset" w:sz="1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1188"/>
                  </w:tblGrid>
                  <w:tr w:rsidR="00DA63C6" w:rsidRPr="00495D94" w:rsidTr="00591DAD">
                    <w:trPr>
                      <w:trHeight w:val="352"/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</w:tcPr>
                      <w:p w:rsidR="00DA63C6" w:rsidRPr="004969EB" w:rsidRDefault="00DA63C6" w:rsidP="004969EB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eastAsia="es-MX"/>
                          </w:rPr>
                        </w:pPr>
                      </w:p>
                    </w:tc>
                  </w:tr>
                </w:tbl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7" o:spid="_x0000_i1031" type="#_x0000_t75" alt="http://www.disfrutalasmatematicas.com/ejercicios/images/a/Img050.gif" style="width:33pt;height:26.25pt;visibility:visible">
                        <v:imagedata r:id="rId7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8" o:spid="_x0000_i1032" type="#_x0000_t75" alt="http://www.disfrutalasmatematicas.com/ejercicios/images/a/Img050.gif" style="width:33pt;height:26.25pt;visibility:visible">
                        <v:imagedata r:id="rId7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" o:spid="_x0000_i1033" type="#_x0000_t75" alt="http://www.disfrutalasmatematicas.com/ejercicios/images/a/Img050.gif" style="width:33pt;height:26.25pt;visibility:visible">
                        <v:imagedata r:id="rId7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0" o:spid="_x0000_i1034" type="#_x0000_t75" alt="http://www.disfrutalasmatematicas.com/ejercicios/images/a/Img050.gif" style="width:33pt;height:26.25pt;visibility:visible">
                        <v:imagedata r:id="rId7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1" o:spid="_x0000_i1035" type="#_x0000_t75" alt="http://www.disfrutalasmatematicas.com/ejercicios/images/a/Img050.gif" style="width:33pt;height:26.25pt;visibility:visible">
                        <v:imagedata r:id="rId7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4969EB" w:rsidRDefault="00DA63C6" w:rsidP="004969EB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  <w:tr w:rsidR="00DA63C6" w:rsidRPr="00495D94" w:rsidTr="004969EB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45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335"/>
              <w:gridCol w:w="1360"/>
            </w:tblGrid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2" o:spid="_x0000_i1036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3" o:spid="_x0000_i1037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4" o:spid="_x0000_i1038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5" o:spid="_x0000_i1039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tbl>
                  <w:tblPr>
                    <w:tblW w:w="1201" w:type="dxa"/>
                    <w:tblCellSpacing w:w="15" w:type="dxa"/>
                    <w:tblBorders>
                      <w:top w:val="outset" w:sz="12" w:space="0" w:color="000000"/>
                      <w:left w:val="outset" w:sz="12" w:space="0" w:color="000000"/>
                      <w:bottom w:val="outset" w:sz="12" w:space="0" w:color="000000"/>
                      <w:right w:val="outset" w:sz="1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1201"/>
                  </w:tblGrid>
                  <w:tr w:rsidR="00DA63C6" w:rsidRPr="00495D94" w:rsidTr="00591DAD">
                    <w:trPr>
                      <w:trHeight w:val="441"/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</w:tcPr>
                      <w:p w:rsidR="00DA63C6" w:rsidRPr="004969EB" w:rsidRDefault="00DA63C6" w:rsidP="004969EB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eastAsia="es-MX"/>
                          </w:rPr>
                        </w:pPr>
                      </w:p>
                    </w:tc>
                  </w:tr>
                </w:tbl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6" o:spid="_x0000_i1040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7" o:spid="_x0000_i1041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8" o:spid="_x0000_i1042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9" o:spid="_x0000_i1043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4969EB" w:rsidRDefault="00DA63C6" w:rsidP="004969EB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45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708"/>
              <w:gridCol w:w="1498"/>
            </w:tblGrid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6" o:spid="_x0000_i1044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0" o:spid="_x0000_i1045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1" o:spid="_x0000_i1046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2" o:spid="_x0000_i1047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tbl>
                  <w:tblPr>
                    <w:tblW w:w="1138" w:type="dxa"/>
                    <w:tblCellSpacing w:w="15" w:type="dxa"/>
                    <w:tblBorders>
                      <w:top w:val="outset" w:sz="12" w:space="0" w:color="000000"/>
                      <w:left w:val="outset" w:sz="12" w:space="0" w:color="000000"/>
                      <w:bottom w:val="outset" w:sz="12" w:space="0" w:color="000000"/>
                      <w:right w:val="outset" w:sz="1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1138"/>
                  </w:tblGrid>
                  <w:tr w:rsidR="00DA63C6" w:rsidRPr="00495D94" w:rsidTr="00591DAD">
                    <w:trPr>
                      <w:trHeight w:val="352"/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</w:tcPr>
                      <w:p w:rsidR="00DA63C6" w:rsidRPr="004969EB" w:rsidRDefault="00DA63C6" w:rsidP="004969EB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eastAsia="es-MX"/>
                          </w:rPr>
                        </w:pPr>
                      </w:p>
                    </w:tc>
                  </w:tr>
                </w:tbl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5" o:spid="_x0000_i1048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3" o:spid="_x0000_i1049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4" o:spid="_x0000_i1050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4969EB" w:rsidRDefault="00DA63C6" w:rsidP="004969EB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</w:tbl>
    <w:p w:rsidR="00DA63C6" w:rsidRPr="004969EB" w:rsidRDefault="00DA63C6" w:rsidP="004969EB">
      <w:pPr>
        <w:spacing w:after="0" w:line="240" w:lineRule="auto"/>
        <w:rPr>
          <w:rFonts w:ascii="Comic Sans MS" w:hAnsi="Comic Sans MS"/>
          <w:vanish/>
          <w:sz w:val="20"/>
          <w:szCs w:val="20"/>
          <w:lang w:eastAsia="es-MX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4143"/>
        <w:gridCol w:w="4755"/>
      </w:tblGrid>
      <w:tr w:rsidR="00DA63C6" w:rsidRPr="00495D94" w:rsidTr="004969EB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45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104"/>
              <w:gridCol w:w="1571"/>
            </w:tblGrid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0" w:type="auto"/>
                  <w:vMerge w:val="restart"/>
                  <w:vAlign w:val="center"/>
                </w:tcPr>
                <w:tbl>
                  <w:tblPr>
                    <w:tblW w:w="1088" w:type="dxa"/>
                    <w:tblCellSpacing w:w="15" w:type="dxa"/>
                    <w:tblBorders>
                      <w:top w:val="outset" w:sz="12" w:space="0" w:color="000000"/>
                      <w:left w:val="outset" w:sz="12" w:space="0" w:color="000000"/>
                      <w:bottom w:val="outset" w:sz="12" w:space="0" w:color="000000"/>
                      <w:right w:val="outset" w:sz="1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1088"/>
                  </w:tblGrid>
                  <w:tr w:rsidR="00DA63C6" w:rsidRPr="00495D94" w:rsidTr="00591DAD">
                    <w:trPr>
                      <w:trHeight w:val="408"/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</w:tcPr>
                      <w:p w:rsidR="00DA63C6" w:rsidRPr="004969EB" w:rsidRDefault="00DA63C6" w:rsidP="004969EB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eastAsia="es-MX"/>
                          </w:rPr>
                        </w:pPr>
                      </w:p>
                    </w:tc>
                  </w:tr>
                </w:tbl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8" o:spid="_x0000_i1051" type="#_x0000_t75" alt="http://www.disfrutalasmatematicas.com/ejercicios/images/a/Img053.gif" style="width:37.5pt;height:37.5pt;visibility:visible">
                        <v:imagedata r:id="rId10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7" o:spid="_x0000_i1052" type="#_x0000_t75" alt="http://www.disfrutalasmatematicas.com/ejercicios/images/a/Img053.gif" style="width:37.5pt;height:37.5pt;visibility:visible">
                        <v:imagedata r:id="rId10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4969EB" w:rsidRDefault="00DA63C6" w:rsidP="004969EB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45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977"/>
              <w:gridCol w:w="1249"/>
            </w:tblGrid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0" w:type="auto"/>
                  <w:vMerge w:val="restart"/>
                  <w:vAlign w:val="center"/>
                </w:tcPr>
                <w:tbl>
                  <w:tblPr>
                    <w:tblW w:w="1088" w:type="dxa"/>
                    <w:tblCellSpacing w:w="15" w:type="dxa"/>
                    <w:tblBorders>
                      <w:top w:val="outset" w:sz="12" w:space="0" w:color="000000"/>
                      <w:left w:val="outset" w:sz="12" w:space="0" w:color="000000"/>
                      <w:bottom w:val="outset" w:sz="12" w:space="0" w:color="000000"/>
                      <w:right w:val="outset" w:sz="1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1088"/>
                  </w:tblGrid>
                  <w:tr w:rsidR="00DA63C6" w:rsidRPr="00495D94" w:rsidTr="00591DAD">
                    <w:trPr>
                      <w:trHeight w:val="368"/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</w:tcPr>
                      <w:p w:rsidR="00DA63C6" w:rsidRPr="004969EB" w:rsidRDefault="00DA63C6" w:rsidP="004969EB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eastAsia="es-MX"/>
                          </w:rPr>
                        </w:pPr>
                      </w:p>
                    </w:tc>
                  </w:tr>
                </w:tbl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29" o:spid="_x0000_i1053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0" o:spid="_x0000_i1054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1" o:spid="_x0000_i1055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2" o:spid="_x0000_i1056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4969EB" w:rsidRDefault="00DA63C6" w:rsidP="004969EB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4969EB" w:rsidRDefault="00DA63C6" w:rsidP="004969EB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  <w:tr w:rsidR="00DA63C6" w:rsidRPr="00495D94" w:rsidTr="00E93633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45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466"/>
              <w:gridCol w:w="1209"/>
            </w:tblGrid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E93633" w:rsidRDefault="00DA63C6" w:rsidP="00E9363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75" o:spid="_x0000_i1057" type="#_x0000_t75" alt="http://www.disfrutalasmatematicas.com/ejercicios/images/a/Img033.gif" style="width:37.5pt;height:33pt;visibility:visible">
                        <v:imagedata r:id="rId12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74" o:spid="_x0000_i1058" type="#_x0000_t75" alt="http://www.disfrutalasmatematicas.com/ejercicios/images/a/Img033.gif" style="width:37.5pt;height:33pt;visibility:visible">
                        <v:imagedata r:id="rId12" o:title=""/>
                      </v:shape>
                    </w:pic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tbl>
                  <w:tblPr>
                    <w:tblW w:w="1050" w:type="dxa"/>
                    <w:tblCellSpacing w:w="15" w:type="dxa"/>
                    <w:tblBorders>
                      <w:top w:val="outset" w:sz="12" w:space="0" w:color="000000"/>
                      <w:left w:val="outset" w:sz="12" w:space="0" w:color="000000"/>
                      <w:bottom w:val="outset" w:sz="12" w:space="0" w:color="000000"/>
                      <w:right w:val="outset" w:sz="1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1050"/>
                  </w:tblGrid>
                  <w:tr w:rsidR="00DA63C6" w:rsidRPr="00495D94" w:rsidTr="00E93633">
                    <w:trPr>
                      <w:trHeight w:val="400"/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</w:tcPr>
                      <w:p w:rsidR="00DA63C6" w:rsidRPr="00E93633" w:rsidRDefault="00DA63C6" w:rsidP="00E93633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eastAsia="es-MX"/>
                          </w:rPr>
                        </w:pPr>
                      </w:p>
                    </w:tc>
                  </w:tr>
                </w:tbl>
                <w:p w:rsidR="00DA63C6" w:rsidRPr="00E93633" w:rsidRDefault="00DA63C6" w:rsidP="00E93633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E93633" w:rsidRDefault="00DA63C6" w:rsidP="00E9363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73" o:spid="_x0000_i1059" type="#_x0000_t75" alt="http://www.disfrutalasmatematicas.com/ejercicios/images/a/Img033.gif" style="width:37.5pt;height:33pt;visibility:visible">
                        <v:imagedata r:id="rId12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72" o:spid="_x0000_i1060" type="#_x0000_t75" alt="http://www.disfrutalasmatematicas.com/ejercicios/images/a/Img033.gif" style="width:37.5pt;height:33pt;visibility:visible">
                        <v:imagedata r:id="rId12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71" o:spid="_x0000_i1061" type="#_x0000_t75" alt="http://www.disfrutalasmatematicas.com/ejercicios/images/a/Img033.gif" style="width:37.5pt;height:33pt;visibility:visible">
                        <v:imagedata r:id="rId12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E93633" w:rsidRDefault="00DA63C6" w:rsidP="00E93633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E93633" w:rsidRDefault="00DA63C6" w:rsidP="00E9363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70" o:spid="_x0000_i1062" type="#_x0000_t75" alt="http://www.disfrutalasmatematicas.com/ejercicios/images/a/Img033.gif" style="width:37.5pt;height:33pt;visibility:visible">
                        <v:imagedata r:id="rId12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E93633" w:rsidRDefault="00DA63C6" w:rsidP="00E93633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E93633" w:rsidRDefault="00DA63C6" w:rsidP="00E93633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45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118"/>
              <w:gridCol w:w="2108"/>
            </w:tblGrid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E93633" w:rsidRDefault="00DA63C6" w:rsidP="00E9363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9" o:spid="_x0000_i1063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8" o:spid="_x0000_i1064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tbl>
                  <w:tblPr>
                    <w:tblW w:w="1050" w:type="dxa"/>
                    <w:tblCellSpacing w:w="15" w:type="dxa"/>
                    <w:tblBorders>
                      <w:top w:val="outset" w:sz="12" w:space="0" w:color="000000"/>
                      <w:left w:val="outset" w:sz="12" w:space="0" w:color="000000"/>
                      <w:bottom w:val="outset" w:sz="12" w:space="0" w:color="000000"/>
                      <w:right w:val="outset" w:sz="1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/>
                  </w:tblPr>
                  <w:tblGrid>
                    <w:gridCol w:w="1050"/>
                  </w:tblGrid>
                  <w:tr w:rsidR="00DA63C6" w:rsidRPr="00495D94" w:rsidTr="00E93633">
                    <w:trPr>
                      <w:trHeight w:val="575"/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</w:tcPr>
                      <w:p w:rsidR="00DA63C6" w:rsidRPr="00E93633" w:rsidRDefault="00DA63C6" w:rsidP="00E93633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  <w:lang w:eastAsia="es-MX"/>
                          </w:rPr>
                        </w:pPr>
                      </w:p>
                    </w:tc>
                  </w:tr>
                </w:tbl>
                <w:p w:rsidR="00DA63C6" w:rsidRPr="00E93633" w:rsidRDefault="00DA63C6" w:rsidP="00E93633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DA63C6" w:rsidRPr="00495D94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</w:tcPr>
                <w:p w:rsidR="00DA63C6" w:rsidRPr="00E93633" w:rsidRDefault="00DA63C6" w:rsidP="00E9363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7" o:spid="_x0000_i1065" type="#_x0000_t75" alt="http://www.disfrutalasmatematicas.com/ejercicios/images/a/Img031.gif" style="width:27pt;height:30pt;visibility:visible">
                        <v:imagedata r:id="rId8" o:title=""/>
                      </v:shape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DA63C6" w:rsidRPr="00E93633" w:rsidRDefault="00DA63C6" w:rsidP="00E93633">
                  <w:pPr>
                    <w:spacing w:after="0" w:line="240" w:lineRule="auto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E93633" w:rsidRDefault="00DA63C6" w:rsidP="00E93633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</w:tbl>
    <w:p w:rsidR="00DA63C6" w:rsidRPr="00591DAD" w:rsidRDefault="00DA63C6" w:rsidP="00591DA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 w:rsidRPr="00591DAD">
        <w:rPr>
          <w:rFonts w:ascii="Comic Sans MS" w:hAnsi="Comic Sans MS"/>
          <w:sz w:val="20"/>
          <w:szCs w:val="20"/>
          <w:lang w:eastAsia="es-MX"/>
        </w:rPr>
        <w:t>Rellena el Número que falta</w:t>
      </w:r>
    </w:p>
    <w:tbl>
      <w:tblPr>
        <w:tblW w:w="5000" w:type="pct"/>
        <w:tblCellSpacing w:w="0" w:type="dxa"/>
        <w:tblCellMar>
          <w:top w:w="300" w:type="dxa"/>
          <w:left w:w="300" w:type="dxa"/>
          <w:bottom w:w="300" w:type="dxa"/>
          <w:right w:w="300" w:type="dxa"/>
        </w:tblCellMar>
        <w:tblLook w:val="00A0"/>
      </w:tblPr>
      <w:tblGrid>
        <w:gridCol w:w="4719"/>
        <w:gridCol w:w="4719"/>
      </w:tblGrid>
      <w:tr w:rsidR="00DA63C6" w:rsidRPr="00495D94" w:rsidTr="00591DAD">
        <w:trPr>
          <w:tblCellSpacing w:w="0" w:type="dxa"/>
        </w:trPr>
        <w:tc>
          <w:tcPr>
            <w:tcW w:w="2500" w:type="pct"/>
            <w:vAlign w:val="center"/>
          </w:tcPr>
          <w:p w:rsidR="00DA63C6" w:rsidRPr="00591DAD" w:rsidRDefault="00DA63C6" w:rsidP="00591DA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B7545">
              <w:rPr>
                <w:rFonts w:ascii="Comic Sans MS" w:hAnsi="Comic Sans MS"/>
                <w:color w:val="000099"/>
                <w:sz w:val="20"/>
                <w:szCs w:val="20"/>
                <w:lang w:eastAsia="es-MX"/>
              </w:rPr>
              <w:t>3___</w:t>
            </w:r>
            <w:r w:rsidRPr="00591DAD">
              <w:rPr>
                <w:rFonts w:ascii="Comic Sans MS" w:hAnsi="Comic Sans MS"/>
                <w:color w:val="000099"/>
                <w:sz w:val="20"/>
                <w:szCs w:val="20"/>
                <w:lang w:eastAsia="es-MX"/>
              </w:rPr>
              <w:t>5, 6, _</w:t>
            </w:r>
            <w:r w:rsidRPr="003B7545">
              <w:rPr>
                <w:rFonts w:ascii="Comic Sans MS" w:hAnsi="Comic Sans MS"/>
                <w:color w:val="000099"/>
                <w:sz w:val="20"/>
                <w:szCs w:val="20"/>
                <w:lang w:eastAsia="es-MX"/>
              </w:rPr>
              <w:t>__</w:t>
            </w:r>
            <w:r w:rsidRPr="00591DAD">
              <w:rPr>
                <w:rFonts w:ascii="Comic Sans MS" w:hAnsi="Comic Sans MS"/>
                <w:color w:val="000099"/>
                <w:sz w:val="20"/>
                <w:szCs w:val="20"/>
                <w:lang w:eastAsia="es-MX"/>
              </w:rPr>
              <w:t>_</w:t>
            </w:r>
          </w:p>
        </w:tc>
        <w:tc>
          <w:tcPr>
            <w:tcW w:w="2500" w:type="pct"/>
            <w:vAlign w:val="center"/>
          </w:tcPr>
          <w:p w:rsidR="00DA63C6" w:rsidRPr="00591DAD" w:rsidRDefault="00DA63C6" w:rsidP="00591DA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B7545">
              <w:rPr>
                <w:rFonts w:ascii="Comic Sans MS" w:hAnsi="Comic Sans MS"/>
                <w:color w:val="660099"/>
                <w:sz w:val="20"/>
                <w:szCs w:val="20"/>
                <w:lang w:eastAsia="es-MX"/>
              </w:rPr>
              <w:t>8___</w:t>
            </w:r>
            <w:r w:rsidRPr="00591DAD">
              <w:rPr>
                <w:rFonts w:ascii="Comic Sans MS" w:hAnsi="Comic Sans MS"/>
                <w:color w:val="660099"/>
                <w:sz w:val="20"/>
                <w:szCs w:val="20"/>
                <w:lang w:eastAsia="es-MX"/>
              </w:rPr>
              <w:t>10, 11, _</w:t>
            </w:r>
            <w:r w:rsidRPr="003B7545">
              <w:rPr>
                <w:rFonts w:ascii="Comic Sans MS" w:hAnsi="Comic Sans MS"/>
                <w:color w:val="660099"/>
                <w:sz w:val="20"/>
                <w:szCs w:val="20"/>
                <w:lang w:eastAsia="es-MX"/>
              </w:rPr>
              <w:t>_</w:t>
            </w:r>
            <w:r w:rsidRPr="00591DAD">
              <w:rPr>
                <w:rFonts w:ascii="Comic Sans MS" w:hAnsi="Comic Sans MS"/>
                <w:color w:val="660099"/>
                <w:sz w:val="20"/>
                <w:szCs w:val="20"/>
                <w:lang w:eastAsia="es-MX"/>
              </w:rPr>
              <w:t>_</w:t>
            </w:r>
          </w:p>
        </w:tc>
      </w:tr>
      <w:tr w:rsidR="00DA63C6" w:rsidRPr="00495D94" w:rsidTr="00591DAD">
        <w:trPr>
          <w:tblCellSpacing w:w="0" w:type="dxa"/>
        </w:trPr>
        <w:tc>
          <w:tcPr>
            <w:tcW w:w="2500" w:type="pct"/>
            <w:vAlign w:val="center"/>
          </w:tcPr>
          <w:p w:rsidR="00DA63C6" w:rsidRPr="00591DAD" w:rsidRDefault="00DA63C6" w:rsidP="00591DA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B7545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9</w:t>
            </w:r>
            <w:r w:rsidRPr="00591DAD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__</w:t>
            </w:r>
            <w:r w:rsidRPr="003B7545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__</w:t>
            </w:r>
            <w:r w:rsidRPr="00591DAD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, 11, _</w:t>
            </w:r>
            <w:r w:rsidRPr="003B7545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__</w:t>
            </w:r>
            <w:r w:rsidRPr="00591DAD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_</w:t>
            </w:r>
          </w:p>
        </w:tc>
        <w:tc>
          <w:tcPr>
            <w:tcW w:w="2500" w:type="pct"/>
            <w:vAlign w:val="center"/>
          </w:tcPr>
          <w:p w:rsidR="00DA63C6" w:rsidRPr="00591DAD" w:rsidRDefault="00DA63C6" w:rsidP="00591DA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B7545">
              <w:rPr>
                <w:rFonts w:ascii="Comic Sans MS" w:hAnsi="Comic Sans MS"/>
                <w:color w:val="00CC00"/>
                <w:sz w:val="20"/>
                <w:szCs w:val="20"/>
                <w:lang w:eastAsia="es-MX"/>
              </w:rPr>
              <w:t>5____</w:t>
            </w:r>
            <w:r w:rsidRPr="00591DAD">
              <w:rPr>
                <w:rFonts w:ascii="Comic Sans MS" w:hAnsi="Comic Sans MS"/>
                <w:color w:val="00CC00"/>
                <w:sz w:val="20"/>
                <w:szCs w:val="20"/>
                <w:lang w:eastAsia="es-MX"/>
              </w:rPr>
              <w:t>7, _</w:t>
            </w:r>
            <w:r w:rsidRPr="003B7545">
              <w:rPr>
                <w:rFonts w:ascii="Comic Sans MS" w:hAnsi="Comic Sans MS"/>
                <w:color w:val="00CC00"/>
                <w:sz w:val="20"/>
                <w:szCs w:val="20"/>
                <w:lang w:eastAsia="es-MX"/>
              </w:rPr>
              <w:t>__</w:t>
            </w:r>
            <w:r w:rsidRPr="00591DAD">
              <w:rPr>
                <w:rFonts w:ascii="Comic Sans MS" w:hAnsi="Comic Sans MS"/>
                <w:color w:val="00CC00"/>
                <w:sz w:val="20"/>
                <w:szCs w:val="20"/>
                <w:lang w:eastAsia="es-MX"/>
              </w:rPr>
              <w:t>_, 9</w:t>
            </w:r>
            <w:r w:rsidRPr="003B7545">
              <w:rPr>
                <w:rFonts w:ascii="Comic Sans MS" w:hAnsi="Comic Sans MS"/>
                <w:color w:val="00CC00"/>
                <w:sz w:val="20"/>
                <w:szCs w:val="20"/>
                <w:lang w:eastAsia="es-MX"/>
              </w:rPr>
              <w:t>____</w:t>
            </w:r>
          </w:p>
        </w:tc>
      </w:tr>
    </w:tbl>
    <w:p w:rsidR="00DA63C6" w:rsidRPr="00591DAD" w:rsidRDefault="00DA63C6" w:rsidP="00591DAD">
      <w:pPr>
        <w:spacing w:after="0" w:line="240" w:lineRule="auto"/>
        <w:rPr>
          <w:rFonts w:ascii="Comic Sans MS" w:hAnsi="Comic Sans MS"/>
          <w:vanish/>
          <w:sz w:val="20"/>
          <w:szCs w:val="20"/>
          <w:lang w:eastAsia="es-MX"/>
        </w:rPr>
      </w:pPr>
    </w:p>
    <w:tbl>
      <w:tblPr>
        <w:tblW w:w="5000" w:type="pct"/>
        <w:tblCellSpacing w:w="0" w:type="dxa"/>
        <w:tblCellMar>
          <w:top w:w="300" w:type="dxa"/>
          <w:left w:w="300" w:type="dxa"/>
          <w:bottom w:w="300" w:type="dxa"/>
          <w:right w:w="300" w:type="dxa"/>
        </w:tblCellMar>
        <w:tblLook w:val="00A0"/>
      </w:tblPr>
      <w:tblGrid>
        <w:gridCol w:w="4719"/>
        <w:gridCol w:w="4719"/>
      </w:tblGrid>
      <w:tr w:rsidR="00DA63C6" w:rsidRPr="00495D94" w:rsidTr="00591DAD">
        <w:trPr>
          <w:tblCellSpacing w:w="0" w:type="dxa"/>
        </w:trPr>
        <w:tc>
          <w:tcPr>
            <w:tcW w:w="2500" w:type="pct"/>
            <w:vAlign w:val="center"/>
          </w:tcPr>
          <w:p w:rsidR="00DA63C6" w:rsidRPr="00591DAD" w:rsidRDefault="00DA63C6" w:rsidP="00591DA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B7545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6</w:t>
            </w:r>
            <w:r w:rsidRPr="00591DAD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_</w:t>
            </w:r>
            <w:r w:rsidRPr="003B7545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__</w:t>
            </w:r>
            <w:r w:rsidRPr="00591DAD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_, 8, 9</w:t>
            </w:r>
            <w:r w:rsidRPr="003B7545">
              <w:rPr>
                <w:rFonts w:ascii="Comic Sans MS" w:hAnsi="Comic Sans MS"/>
                <w:color w:val="CC0000"/>
                <w:sz w:val="20"/>
                <w:szCs w:val="20"/>
                <w:lang w:eastAsia="es-MX"/>
              </w:rPr>
              <w:t>____</w:t>
            </w:r>
          </w:p>
        </w:tc>
        <w:tc>
          <w:tcPr>
            <w:tcW w:w="2500" w:type="pct"/>
            <w:vAlign w:val="center"/>
          </w:tcPr>
          <w:p w:rsidR="00DA63C6" w:rsidRPr="00791E04" w:rsidRDefault="00DA63C6" w:rsidP="00791E04">
            <w:pPr>
              <w:spacing w:after="0" w:line="240" w:lineRule="auto"/>
              <w:jc w:val="center"/>
              <w:rPr>
                <w:rFonts w:ascii="Comic Sans MS" w:hAnsi="Comic Sans MS"/>
                <w:color w:val="00CC00"/>
                <w:sz w:val="20"/>
                <w:szCs w:val="20"/>
                <w:lang w:eastAsia="es-MX"/>
              </w:rPr>
            </w:pPr>
            <w:r w:rsidRPr="003B7545">
              <w:rPr>
                <w:rFonts w:ascii="Comic Sans MS" w:hAnsi="Comic Sans MS"/>
                <w:color w:val="00CC00"/>
                <w:sz w:val="20"/>
                <w:szCs w:val="20"/>
                <w:lang w:eastAsia="es-MX"/>
              </w:rPr>
              <w:t>____</w:t>
            </w:r>
            <w:r w:rsidRPr="00591DAD">
              <w:rPr>
                <w:rFonts w:ascii="Comic Sans MS" w:hAnsi="Comic Sans MS"/>
                <w:color w:val="00CC00"/>
                <w:sz w:val="20"/>
                <w:szCs w:val="20"/>
                <w:lang w:eastAsia="es-MX"/>
              </w:rPr>
              <w:t>8, 9, __</w:t>
            </w:r>
            <w:r>
              <w:rPr>
                <w:rFonts w:ascii="Comic Sans MS" w:hAnsi="Comic Sans MS"/>
                <w:color w:val="00CC00"/>
                <w:sz w:val="20"/>
                <w:szCs w:val="20"/>
                <w:lang w:eastAsia="es-MX"/>
              </w:rPr>
              <w:t>_11</w:t>
            </w:r>
          </w:p>
        </w:tc>
      </w:tr>
    </w:tbl>
    <w:p w:rsidR="00DA63C6" w:rsidRDefault="00DA63C6" w:rsidP="003A0DFD">
      <w:pPr>
        <w:spacing w:after="0" w:line="240" w:lineRule="auto"/>
        <w:rPr>
          <w:rFonts w:ascii="Comic Sans MS" w:hAnsi="Comic Sans MS"/>
          <w:noProof/>
          <w:sz w:val="20"/>
          <w:szCs w:val="20"/>
          <w:lang w:eastAsia="es-MX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t>Coloca el número que corresponde</w:t>
      </w: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78" o:spid="_x0000_i1066" type="#_x0000_t75" style="width:440.25pt;height:252.75pt;visibility:visible">
            <v:imagedata r:id="rId13" o:title=""/>
          </v:shape>
        </w:pict>
      </w:r>
    </w:p>
    <w:p w:rsidR="00DA63C6" w:rsidRDefault="00DA63C6" w:rsidP="003A0DF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rFonts w:ascii="Comic Sans MS" w:hAnsi="Comic Sans MS"/>
          <w:sz w:val="20"/>
          <w:szCs w:val="20"/>
          <w:lang w:eastAsia="es-MX"/>
        </w:rPr>
        <w:t>Coloca el número que falta</w:t>
      </w:r>
    </w:p>
    <w:p w:rsidR="00DA63C6" w:rsidRPr="00495D94" w:rsidRDefault="00DA63C6" w:rsidP="003A0DFD">
      <w:pPr>
        <w:spacing w:after="0" w:line="240" w:lineRule="auto"/>
        <w:rPr>
          <w:rFonts w:ascii="Cambria Math" w:hAnsi="Cambria Math"/>
          <w:sz w:val="20"/>
          <w:szCs w:val="20"/>
          <w:lang w:eastAsia="es-MX"/>
        </w:rPr>
      </w:pPr>
    </w:p>
    <w:p w:rsidR="00DA63C6" w:rsidRDefault="00DA63C6" w:rsidP="003A0DF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80" o:spid="_x0000_i1067" type="#_x0000_t75" style="width:420pt;height:266.25pt;visibility:visible">
            <v:imagedata r:id="rId14" o:title=""/>
          </v:shape>
        </w:pict>
      </w:r>
    </w:p>
    <w:p w:rsidR="00DA63C6" w:rsidRDefault="00DA63C6" w:rsidP="003A0DF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3A0DF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3A0DF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rFonts w:ascii="Comic Sans MS" w:hAnsi="Comic Sans MS"/>
          <w:sz w:val="20"/>
          <w:szCs w:val="20"/>
          <w:lang w:eastAsia="es-MX"/>
        </w:rPr>
        <w:t xml:space="preserve"> Resolver sumas</w:t>
      </w:r>
    </w:p>
    <w:p w:rsidR="00DA63C6" w:rsidRDefault="00DA63C6" w:rsidP="003A0DF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 w:rsidRPr="00495D94">
        <w:rPr>
          <w:rFonts w:ascii="Arial" w:hAnsi="Arial" w:cs="Arial"/>
          <w:noProof/>
          <w:sz w:val="20"/>
          <w:szCs w:val="20"/>
          <w:lang w:val="es-ES" w:eastAsia="es-ES"/>
        </w:rPr>
        <w:pict>
          <v:shape id="il_fi" o:spid="_x0000_i1068" type="#_x0000_t75" alt="http://www.hoydibujosparapintar.com/wp-content/uploads/2011/03/sumajugando.jpg" style="width:450pt;height:272.25pt;visibility:visible">
            <v:imagedata r:id="rId15" o:title=""/>
          </v:shape>
        </w:pict>
      </w:r>
    </w:p>
    <w:p w:rsidR="00DA63C6" w:rsidRDefault="00DA63C6" w:rsidP="003A0DF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3A0DF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113" o:spid="_x0000_i1069" type="#_x0000_t75" style="width:447.75pt;height:286.5pt;visibility:visible">
            <v:imagedata r:id="rId16" o:title=""/>
          </v:shape>
        </w:pict>
      </w:r>
    </w:p>
    <w:p w:rsidR="00DA63C6" w:rsidRPr="003A0DFD" w:rsidRDefault="00DA63C6" w:rsidP="003A0DF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 w:rsidRPr="003A0DFD">
        <w:rPr>
          <w:rFonts w:ascii="Comic Sans MS" w:hAnsi="Comic Sans MS"/>
          <w:sz w:val="20"/>
          <w:szCs w:val="20"/>
          <w:lang w:eastAsia="es-MX"/>
        </w:rPr>
        <w:t>Suma los números y escribe la respuesta en el recuadro</w:t>
      </w:r>
    </w:p>
    <w:tbl>
      <w:tblPr>
        <w:tblW w:w="0" w:type="auto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0A0"/>
      </w:tblPr>
      <w:tblGrid>
        <w:gridCol w:w="2069"/>
        <w:gridCol w:w="571"/>
        <w:gridCol w:w="1965"/>
        <w:gridCol w:w="1890"/>
        <w:gridCol w:w="403"/>
        <w:gridCol w:w="633"/>
        <w:gridCol w:w="633"/>
      </w:tblGrid>
      <w:tr w:rsidR="00DA63C6" w:rsidRPr="00495D94" w:rsidTr="003A0DFD">
        <w:trPr>
          <w:gridAfter w:val="1"/>
          <w:tblCellSpacing w:w="0" w:type="dxa"/>
        </w:trPr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divId w:val="1509632913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3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1140"/>
            </w:tblGrid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3" o:spid="_x0000_i1070" type="#_x0000_t75" alt="http://www.disfrutalasmatematicas.com/ejercicios/images/a/Img013.gif" style="width:26.25pt;height:30pt;visibility:visible">
                        <v:imagedata r:id="rId17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4" o:spid="_x0000_i1071" type="#_x0000_t75" alt="http://www.disfrutalasmatematicas.com/ejercicios/images/a/Img013.gif" style="width:26.25pt;height:30pt;visibility:visible">
                        <v:imagedata r:id="rId17" o:title=""/>
                      </v:shape>
                    </w:pict>
                  </w:r>
                </w:p>
              </w:tc>
            </w:tr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5" o:spid="_x0000_i1072" type="#_x0000_t75" alt="http://www.disfrutalasmatematicas.com/ejercicios/images/a/Img013.gif" style="width:26.25pt;height:30pt;visibility:visible">
                        <v:imagedata r:id="rId17" o:title=""/>
                      </v:shape>
                    </w:pict>
                  </w: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+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4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1665"/>
            </w:tblGrid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6" o:spid="_x0000_i1073" type="#_x0000_t75" alt="http://www.disfrutalasmatematicas.com/ejercicios/images/a/Img013.gif" style="width:26.25pt;height:30pt;visibility:visible">
                        <v:imagedata r:id="rId17" o:title=""/>
                      </v:shape>
                    </w:pict>
                  </w:r>
                </w:p>
              </w:tc>
            </w:tr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7" o:spid="_x0000_i1074" type="#_x0000_t75" alt="http://www.disfrutalasmatematicas.com/ejercicios/images/a/Img013.gif" style="width:26.25pt;height:30pt;visibility:visible">
                        <v:imagedata r:id="rId17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8" o:spid="_x0000_i1075" type="#_x0000_t75" alt="http://www.disfrutalasmatematicas.com/ejercicios/images/a/Img013.gif" style="width:26.25pt;height:30pt;visibility:visible">
                        <v:imagedata r:id="rId17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39" o:spid="_x0000_i1076" type="#_x0000_t75" alt="http://www.disfrutalasmatematicas.com/ejercicios/images/a/Img013.gif" style="width:26.25pt;height:30pt;visibility:visible">
                        <v:imagedata r:id="rId17" o:title=""/>
                      </v:shape>
                    </w:pict>
                  </w: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tbl>
            <w:tblPr>
              <w:tblpPr w:leftFromText="141" w:rightFromText="141" w:vertAnchor="text" w:horzAnchor="page" w:tblpX="1291" w:tblpY="-371"/>
              <w:tblOverlap w:val="never"/>
              <w:tblW w:w="910" w:type="dxa"/>
              <w:tblCellSpacing w:w="15" w:type="dxa"/>
              <w:tblBorders>
                <w:top w:val="outset" w:sz="12" w:space="0" w:color="000000"/>
                <w:left w:val="outset" w:sz="12" w:space="0" w:color="000000"/>
                <w:bottom w:val="outset" w:sz="12" w:space="0" w:color="000000"/>
                <w:right w:val="outset" w:sz="12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910"/>
            </w:tblGrid>
            <w:tr w:rsidR="00DA63C6" w:rsidRPr="00495D94" w:rsidTr="003A0DFD">
              <w:trPr>
                <w:trHeight w:val="557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=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  <w:tr w:rsidR="00DA63C6" w:rsidRPr="00495D94" w:rsidTr="003A0DFD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5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340"/>
            </w:tblGrid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0" o:spid="_x0000_i1077" type="#_x0000_t75" alt="http://www.disfrutalasmatematicas.com/ejercicios/images/a/Img032.gif" style="width:37.5pt;height:42pt;visibility:visible">
                        <v:imagedata r:id="rId1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1" o:spid="_x0000_i1078" type="#_x0000_t75" alt="http://www.disfrutalasmatematicas.com/ejercicios/images/a/Img032.gif" style="width:37.5pt;height:42pt;visibility:visible">
                        <v:imagedata r:id="rId18" o:title=""/>
                      </v:shape>
                    </w:pict>
                  </w:r>
                </w:p>
              </w:tc>
            </w:tr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2" o:spid="_x0000_i1079" type="#_x0000_t75" alt="http://www.disfrutalasmatematicas.com/ejercicios/images/a/Img032.gif" style="width:37.5pt;height:42pt;visibility:visible">
                        <v:imagedata r:id="rId1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3" o:spid="_x0000_i1080" type="#_x0000_t75" alt="http://www.disfrutalasmatematicas.com/ejercicios/images/a/Img032.gif" style="width:37.5pt;height:42pt;visibility:visible">
                        <v:imagedata r:id="rId1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4" o:spid="_x0000_i1081" type="#_x0000_t75" alt="http://www.disfrutalasmatematicas.com/ejercicios/images/a/Img032.gif" style="width:37.5pt;height:42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+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4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1590"/>
            </w:tblGrid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5" o:spid="_x0000_i1082" type="#_x0000_t75" alt="http://www.disfrutalasmatematicas.com/ejercicios/images/a/Img032.gif" style="width:37.5pt;height:42pt;visibility:visible">
                        <v:imagedata r:id="rId1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6" o:spid="_x0000_i1083" type="#_x0000_t75" alt="http://www.disfrutalasmatematicas.com/ejercicios/images/a/Img032.gif" style="width:37.5pt;height:42pt;visibility:visible">
                        <v:imagedata r:id="rId18" o:title=""/>
                      </v:shape>
                    </w:pict>
                  </w:r>
                </w:p>
              </w:tc>
            </w:tr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7" o:spid="_x0000_i1084" type="#_x0000_t75" alt="http://www.disfrutalasmatematicas.com/ejercicios/images/a/Img032.gif" style="width:37.5pt;height:42pt;visibility:visible">
                        <v:imagedata r:id="rId1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8" o:spid="_x0000_i1085" type="#_x0000_t75" alt="http://www.disfrutalasmatematicas.com/ejercicios/images/a/Img032.gif" style="width:37.5pt;height:42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=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</w:tcPr>
          <w:tbl>
            <w:tblPr>
              <w:tblpPr w:leftFromText="141" w:rightFromText="141" w:vertAnchor="text" w:horzAnchor="margin" w:tblpY="468"/>
              <w:tblOverlap w:val="never"/>
              <w:tblW w:w="949" w:type="dxa"/>
              <w:tblCellSpacing w:w="15" w:type="dxa"/>
              <w:tblBorders>
                <w:top w:val="outset" w:sz="12" w:space="0" w:color="000000"/>
                <w:left w:val="outset" w:sz="12" w:space="0" w:color="000000"/>
                <w:bottom w:val="outset" w:sz="12" w:space="0" w:color="000000"/>
                <w:right w:val="outset" w:sz="12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949"/>
            </w:tblGrid>
            <w:tr w:rsidR="00DA63C6" w:rsidRPr="00495D94" w:rsidTr="003A0DFD">
              <w:trPr>
                <w:trHeight w:val="763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DA63C6" w:rsidRPr="003A0DFD" w:rsidRDefault="00DA63C6" w:rsidP="000918D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</w:tbl>
    <w:p w:rsidR="00DA63C6" w:rsidRPr="003A0DFD" w:rsidRDefault="00DA63C6" w:rsidP="003A0DFD">
      <w:pPr>
        <w:spacing w:after="0" w:line="240" w:lineRule="auto"/>
        <w:rPr>
          <w:rFonts w:ascii="Comic Sans MS" w:hAnsi="Comic Sans MS"/>
          <w:vanish/>
          <w:sz w:val="20"/>
          <w:szCs w:val="20"/>
          <w:lang w:eastAsia="es-MX"/>
        </w:rPr>
      </w:pPr>
    </w:p>
    <w:tbl>
      <w:tblPr>
        <w:tblW w:w="0" w:type="auto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0A0"/>
      </w:tblPr>
      <w:tblGrid>
        <w:gridCol w:w="1996"/>
        <w:gridCol w:w="397"/>
        <w:gridCol w:w="2531"/>
        <w:gridCol w:w="403"/>
        <w:gridCol w:w="1403"/>
      </w:tblGrid>
      <w:tr w:rsidR="00DA63C6" w:rsidRPr="00495D94" w:rsidTr="003A0DFD">
        <w:trPr>
          <w:tblCellSpacing w:w="0" w:type="dxa"/>
        </w:trPr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divId w:val="1509632922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4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1696"/>
            </w:tblGrid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49" o:spid="_x0000_i1086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0" o:spid="_x0000_i1087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1" o:spid="_x0000_i1088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</w:p>
              </w:tc>
            </w:tr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2" o:spid="_x0000_i1089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+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6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231"/>
            </w:tblGrid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3" o:spid="_x0000_i1090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4" o:spid="_x0000_i1091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5" o:spid="_x0000_i1092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6" o:spid="_x0000_i1093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</w:p>
              </w:tc>
            </w:tr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7" o:spid="_x0000_i1094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8" o:spid="_x0000_i1095" type="#_x0000_t75" alt="http://www.disfrutalasmatematicas.com/ejercicios/images/a/Img045.gif" style="width:27pt;height:33.75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=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</w:tcPr>
          <w:tbl>
            <w:tblPr>
              <w:tblpPr w:leftFromText="141" w:rightFromText="141" w:horzAnchor="margin" w:tblpY="438"/>
              <w:tblOverlap w:val="never"/>
              <w:tblW w:w="1087" w:type="dxa"/>
              <w:tblCellSpacing w:w="15" w:type="dxa"/>
              <w:tblBorders>
                <w:top w:val="outset" w:sz="12" w:space="0" w:color="000000"/>
                <w:left w:val="outset" w:sz="12" w:space="0" w:color="000000"/>
                <w:bottom w:val="outset" w:sz="12" w:space="0" w:color="000000"/>
                <w:right w:val="outset" w:sz="12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1087"/>
            </w:tblGrid>
            <w:tr w:rsidR="00DA63C6" w:rsidRPr="00495D94" w:rsidTr="003A0DFD">
              <w:trPr>
                <w:trHeight w:val="448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</w:tbl>
    <w:p w:rsidR="00DA63C6" w:rsidRPr="00591DAD" w:rsidRDefault="00DA63C6" w:rsidP="00591DAD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tbl>
      <w:tblPr>
        <w:tblW w:w="3862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0A0"/>
      </w:tblPr>
      <w:tblGrid>
        <w:gridCol w:w="1382"/>
        <w:gridCol w:w="1306"/>
        <w:gridCol w:w="425"/>
        <w:gridCol w:w="942"/>
        <w:gridCol w:w="997"/>
        <w:gridCol w:w="457"/>
        <w:gridCol w:w="1549"/>
      </w:tblGrid>
      <w:tr w:rsidR="00DA63C6" w:rsidRPr="00495D94" w:rsidTr="00677B32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4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2140"/>
            </w:tblGrid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59" o:spid="_x0000_i1096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</w:p>
              </w:tc>
            </w:tr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0" o:spid="_x0000_i1097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1" o:spid="_x0000_i1098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2" o:spid="_x0000_i1099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+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4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1457"/>
            </w:tblGrid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3" o:spid="_x0000_i1100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4" o:spid="_x0000_i1101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</w:p>
              </w:tc>
            </w:tr>
            <w:tr w:rsidR="00DA63C6" w:rsidRPr="00495D9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A0DFD" w:rsidRDefault="00DA63C6" w:rsidP="003A0DF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5" o:spid="_x0000_i1102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66" o:spid="_x0000_i1103" type="#_x0000_t75" alt="http://www.disfrutalasmatematicas.com/ejercicios/images/a/Img021.gif" style="width:34.5pt;height:41.25pt;visibility:visible">
                        <v:imagedata r:id="rId11" o:title=""/>
                      </v:shape>
                    </w:pict>
                  </w: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A0DFD">
              <w:rPr>
                <w:rFonts w:ascii="Comic Sans MS" w:hAnsi="Comic Sans MS"/>
                <w:sz w:val="20"/>
                <w:szCs w:val="20"/>
                <w:lang w:eastAsia="es-MX"/>
              </w:rPr>
              <w:t>=</w:t>
            </w:r>
          </w:p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</w:tcPr>
          <w:tbl>
            <w:tblPr>
              <w:tblpPr w:leftFromText="141" w:rightFromText="141" w:vertAnchor="text" w:horzAnchor="margin" w:tblpY="669"/>
              <w:tblOverlap w:val="never"/>
              <w:tblW w:w="1050" w:type="dxa"/>
              <w:tblCellSpacing w:w="15" w:type="dxa"/>
              <w:tblBorders>
                <w:top w:val="outset" w:sz="12" w:space="0" w:color="000000"/>
                <w:left w:val="outset" w:sz="12" w:space="0" w:color="000000"/>
                <w:bottom w:val="outset" w:sz="12" w:space="0" w:color="000000"/>
                <w:right w:val="outset" w:sz="12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1050"/>
            </w:tblGrid>
            <w:tr w:rsidR="00DA63C6" w:rsidRPr="00495D94" w:rsidTr="00E93633">
              <w:trPr>
                <w:trHeight w:val="503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DA63C6" w:rsidRPr="003A0DFD" w:rsidRDefault="00DA63C6" w:rsidP="000E1CF1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3A0DFD" w:rsidRDefault="00DA63C6" w:rsidP="003A0DF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  <w:tr w:rsidR="00DA63C6" w:rsidRPr="00495D94" w:rsidTr="00677B32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3"/>
          <w:tblCellSpacing w:w="15" w:type="dxa"/>
        </w:trPr>
        <w:tc>
          <w:tcPr>
            <w:tcW w:w="1893" w:type="pct"/>
            <w:gridSpan w:val="3"/>
            <w:vAlign w:val="center"/>
          </w:tcPr>
          <w:p w:rsidR="00DA63C6" w:rsidRDefault="00DA63C6" w:rsidP="00C67A05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p w:rsidR="00DA63C6" w:rsidRPr="003B7545" w:rsidRDefault="00DA63C6" w:rsidP="00C67A05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p w:rsidR="00DA63C6" w:rsidRPr="003B7545" w:rsidRDefault="00DA63C6" w:rsidP="00C67A05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p w:rsidR="00DA63C6" w:rsidRPr="00C67A05" w:rsidRDefault="00DA63C6" w:rsidP="00C67A05">
            <w:pPr>
              <w:spacing w:after="0" w:line="240" w:lineRule="auto"/>
              <w:jc w:val="right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</w:tbl>
    <w:p w:rsidR="00DA63C6" w:rsidRDefault="00DA63C6" w:rsidP="00C1160F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rFonts w:ascii="Comic Sans MS" w:hAnsi="Comic Sans MS"/>
          <w:sz w:val="20"/>
          <w:szCs w:val="20"/>
          <w:lang w:eastAsia="es-MX"/>
        </w:rPr>
        <w:t>Suma de dígitos de recta numérica</w:t>
      </w:r>
    </w:p>
    <w:p w:rsidR="00DA63C6" w:rsidRPr="00C1160F" w:rsidRDefault="00DA63C6" w:rsidP="00C1160F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noProof/>
          <w:lang w:val="es-ES" w:eastAsia="es-ES"/>
        </w:rPr>
        <w:pict>
          <v:shape id="Imagen 150" o:spid="_x0000_s1027" type="#_x0000_t75" style="position:absolute;margin-left:361.95pt;margin-top:19.7pt;width:1in;height:34.5pt;flip:x;z-index:-251663360;visibility:visible" wrapcoords="19800 470 11250 7983 225 18313 -225 19252 225 20661 2475 20661 3150 20661 13500 15965 15975 15496 21375 10330 21375 7983 20700 470 19800 470">
            <v:imagedata r:id="rId19" o:title=""/>
            <w10:wrap type="tight"/>
          </v:shape>
        </w:pict>
      </w: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151" o:spid="_x0000_i1104" type="#_x0000_t75" style="width:51.75pt;height:53.25pt;visibility:visible">
            <v:imagedata r:id="rId20" o:title=""/>
          </v:shape>
        </w:pict>
      </w: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152" o:spid="_x0000_i1105" type="#_x0000_t75" style="width:437.25pt;height:60pt;visibility:visible">
            <v:imagedata r:id="rId21" o:title=""/>
          </v:shape>
        </w:pict>
      </w:r>
    </w:p>
    <w:p w:rsidR="00DA63C6" w:rsidRDefault="00DA63C6" w:rsidP="007F5648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88 Cuadro de texto" o:spid="_x0000_s1028" type="#_x0000_t202" style="position:absolute;margin-left:203.7pt;margin-top:10.05pt;width:57pt;height:30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" fillcolor="window" strokecolor="windowText" strokeweight="2pt">
            <v:textbox>
              <w:txbxContent>
                <w:p w:rsidR="00DA63C6" w:rsidRPr="00C1160F" w:rsidRDefault="00DA63C6" w:rsidP="007F5648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89 Cuadro de texto" o:spid="_x0000_s1029" type="#_x0000_t202" style="position:absolute;margin-left:139.95pt;margin-top:10.05pt;width:57pt;height:30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" fillcolor="window" strokecolor="windowText" strokeweight="2pt">
            <v:textbox>
              <w:txbxContent>
                <w:p w:rsidR="00DA63C6" w:rsidRPr="00C1160F" w:rsidRDefault="00DA63C6" w:rsidP="007F5648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C1160F">
                    <w:rPr>
                      <w:rFonts w:ascii="Comic Sans MS" w:hAnsi="Comic Sans MS"/>
                      <w:sz w:val="36"/>
                      <w:szCs w:val="36"/>
                    </w:rPr>
                    <w:t>2+4=</w:t>
                  </w:r>
                </w:p>
              </w:txbxContent>
            </v:textbox>
          </v:shape>
        </w:pict>
      </w:r>
    </w:p>
    <w:p w:rsidR="00DA63C6" w:rsidRDefault="00DA63C6" w:rsidP="007F5648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7F5648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7F5648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7F5648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EE0C0C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noProof/>
          <w:lang w:val="es-ES" w:eastAsia="es-ES"/>
        </w:rPr>
        <w:pict>
          <v:shape id="Imagen 134" o:spid="_x0000_s1030" type="#_x0000_t75" style="position:absolute;margin-left:361.95pt;margin-top:14.5pt;width:1in;height:40.5pt;flip:x;z-index:-251664384;visibility:visible" wrapcoords="19800 400 15525 6800 12600 7200 5850 11600 5850 13200 -225 18800 225 20800 2250 20800 2925 20800 7200 19600 15975 14400 15975 13200 21150 10800 21150 1600 20700 400 19800 400">
            <v:imagedata r:id="rId19" o:title=""/>
            <w10:wrap type="tight"/>
          </v:shape>
        </w:pict>
      </w: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148" o:spid="_x0000_i1106" type="#_x0000_t75" style="width:51.75pt;height:54.75pt;visibility:visible">
            <v:imagedata r:id="rId20" o:title=""/>
          </v:shape>
        </w:pict>
      </w: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149" o:spid="_x0000_i1107" type="#_x0000_t75" style="width:437.25pt;height:60pt;visibility:visible">
            <v:imagedata r:id="rId21" o:title=""/>
          </v:shape>
        </w:pict>
      </w: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noProof/>
          <w:lang w:val="es-ES" w:eastAsia="es-ES"/>
        </w:rPr>
        <w:pict>
          <v:shape id="84 Cuadro de texto" o:spid="_x0000_s1031" type="#_x0000_t202" style="position:absolute;margin-left:203.7pt;margin-top:.95pt;width:57pt;height:30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" fillcolor="window" strokecolor="windowText" strokeweight="2pt">
            <v:textbox>
              <w:txbxContent>
                <w:p w:rsidR="00DA63C6" w:rsidRPr="00C1160F" w:rsidRDefault="00DA63C6" w:rsidP="00C1160F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83 Cuadro de texto" o:spid="_x0000_s1032" type="#_x0000_t202" style="position:absolute;margin-left:139.95pt;margin-top:.95pt;width:57pt;height:30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" strokeweight="2pt">
            <v:textbox>
              <w:txbxContent>
                <w:p w:rsidR="00DA63C6" w:rsidRPr="00C1160F" w:rsidRDefault="00DA63C6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4</w:t>
                  </w:r>
                  <w:r w:rsidRPr="00C1160F">
                    <w:rPr>
                      <w:rFonts w:ascii="Comic Sans MS" w:hAnsi="Comic Sans MS"/>
                      <w:sz w:val="36"/>
                      <w:szCs w:val="36"/>
                    </w:rPr>
                    <w:t>+4=</w:t>
                  </w:r>
                </w:p>
              </w:txbxContent>
            </v:textbox>
          </v:shape>
        </w:pict>
      </w: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9E3FD3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noProof/>
          <w:lang w:val="es-ES" w:eastAsia="es-ES"/>
        </w:rPr>
        <w:pict>
          <v:shape id="Imagen 133" o:spid="_x0000_s1033" type="#_x0000_t75" style="position:absolute;margin-left:361.9pt;margin-top:16.85pt;width:71.25pt;height:36.65pt;flip:x;z-index:-251665408;visibility:visible" wrapcoords="19781 441 14779 7494 11823 7494 4093 12784 4093 14547 682 18073 -227 19396 227 20718 2501 20718 3411 20718 15006 14988 17053 14547 21373 9698 20691 441 19781 441">
            <v:imagedata r:id="rId19" o:title=""/>
            <w10:wrap type="tight"/>
          </v:shape>
        </w:pict>
      </w: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130" o:spid="_x0000_i1108" type="#_x0000_t75" style="width:51.75pt;height:53.25pt;visibility:visible">
            <v:imagedata r:id="rId20" o:title=""/>
          </v:shape>
        </w:pict>
      </w: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87" o:spid="_x0000_i1109" type="#_x0000_t75" style="width:437.25pt;height:69.75pt;visibility:visible">
            <v:imagedata r:id="rId21" o:title=""/>
          </v:shape>
        </w:pict>
      </w:r>
    </w:p>
    <w:p w:rsidR="00DA63C6" w:rsidRDefault="00DA63C6" w:rsidP="007F5648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noProof/>
          <w:lang w:val="es-ES" w:eastAsia="es-ES"/>
        </w:rPr>
        <w:pict>
          <v:shape id="85 Cuadro de texto" o:spid="_x0000_s1034" type="#_x0000_t202" style="position:absolute;margin-left:203.7pt;margin-top:.2pt;width:57pt;height:30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" fillcolor="window" strokecolor="windowText" strokeweight="2pt">
            <v:textbox>
              <w:txbxContent>
                <w:p w:rsidR="00DA63C6" w:rsidRPr="00C1160F" w:rsidRDefault="00DA63C6" w:rsidP="007F5648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86 Cuadro de texto" o:spid="_x0000_s1035" type="#_x0000_t202" style="position:absolute;margin-left:139.95pt;margin-top:.95pt;width:57pt;height:30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" fillcolor="window" strokecolor="windowText" strokeweight="2pt">
            <v:textbox>
              <w:txbxContent>
                <w:p w:rsidR="00DA63C6" w:rsidRPr="00C1160F" w:rsidRDefault="00DA63C6" w:rsidP="007F5648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7+3</w:t>
                  </w:r>
                  <w:r w:rsidRPr="00C1160F">
                    <w:rPr>
                      <w:rFonts w:ascii="Comic Sans MS" w:hAnsi="Comic Sans MS"/>
                      <w:sz w:val="36"/>
                      <w:szCs w:val="36"/>
                    </w:rPr>
                    <w:t>=</w:t>
                  </w:r>
                </w:p>
              </w:txbxContent>
            </v:textbox>
          </v:shape>
        </w:pict>
      </w: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 w:rsidRPr="00C67A05">
        <w:rPr>
          <w:rFonts w:ascii="Comic Sans MS" w:hAnsi="Comic Sans MS"/>
          <w:sz w:val="20"/>
          <w:szCs w:val="20"/>
          <w:lang w:eastAsia="es-MX"/>
        </w:rPr>
        <w:t xml:space="preserve"> </w:t>
      </w:r>
    </w:p>
    <w:p w:rsidR="00DA63C6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Pr="003D69B8" w:rsidRDefault="00DA63C6" w:rsidP="00C67A05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rFonts w:ascii="Comic Sans MS" w:hAnsi="Comic Sans MS"/>
          <w:sz w:val="20"/>
          <w:szCs w:val="20"/>
          <w:lang w:eastAsia="es-MX"/>
        </w:rPr>
        <w:t>Rodea con un círculo el grupo.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8898"/>
      </w:tblGrid>
      <w:tr w:rsidR="00DA63C6" w:rsidRPr="00495D94" w:rsidTr="00C67A05">
        <w:trPr>
          <w:tblCellSpacing w:w="0" w:type="dxa"/>
        </w:trPr>
        <w:tc>
          <w:tcPr>
            <w:tcW w:w="0" w:type="auto"/>
            <w:vAlign w:val="center"/>
          </w:tcPr>
          <w:p w:rsidR="00DA63C6" w:rsidRPr="00C67A05" w:rsidRDefault="00DA63C6" w:rsidP="00C67A05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B7545">
              <w:rPr>
                <w:rFonts w:ascii="Comic Sans MS" w:hAnsi="Comic Sans MS" w:cs="Arial"/>
                <w:sz w:val="20"/>
                <w:szCs w:val="20"/>
                <w:lang w:eastAsia="es-MX"/>
              </w:rPr>
              <w:t>¿Que</w:t>
            </w:r>
            <w:r w:rsidRPr="00C67A05">
              <w:rPr>
                <w:rFonts w:ascii="Comic Sans MS" w:hAnsi="Comic Sans MS" w:cs="Arial"/>
                <w:sz w:val="20"/>
                <w:szCs w:val="20"/>
                <w:lang w:eastAsia="es-MX"/>
              </w:rPr>
              <w:t xml:space="preserve"> tiene </w:t>
            </w:r>
            <w:r w:rsidRPr="003B7545">
              <w:rPr>
                <w:rFonts w:ascii="Comic Sans MS" w:hAnsi="Comic Sans MS" w:cs="Arial"/>
                <w:b/>
                <w:bCs/>
                <w:sz w:val="20"/>
                <w:szCs w:val="20"/>
                <w:lang w:eastAsia="es-MX"/>
              </w:rPr>
              <w:t>menos</w:t>
            </w:r>
            <w:r w:rsidRPr="003B7545">
              <w:rPr>
                <w:rFonts w:ascii="Comic Sans MS" w:hAnsi="Comic Sans MS" w:cs="Arial"/>
                <w:sz w:val="20"/>
                <w:szCs w:val="20"/>
                <w:lang w:eastAsia="es-MX"/>
              </w:rPr>
              <w:t>?</w:t>
            </w:r>
          </w:p>
          <w:tbl>
            <w:tblPr>
              <w:tblW w:w="45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7954"/>
            </w:tblGrid>
            <w:tr w:rsidR="00DA63C6" w:rsidRPr="00495D94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DA63C6" w:rsidRPr="00C67A05" w:rsidRDefault="00DA63C6" w:rsidP="00C67A0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0" o:spid="_x0000_i1110" type="#_x0000_t75" alt="http://www.disfrutalasmatematicas.com/ejercicios/images/a/Img023.gif" style="width:33.75pt;height:33.75pt;visibility:visible">
                        <v:imagedata r:id="rId22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1" o:spid="_x0000_i1111" type="#_x0000_t75" alt="http://www.disfrutalasmatematicas.com/ejercicios/images/a/Img023.gif" style="width:33.75pt;height:33.75pt;visibility:visible">
                        <v:imagedata r:id="rId22" o:title=""/>
                      </v:shape>
                    </w:pict>
                  </w:r>
                </w:p>
              </w:tc>
            </w:tr>
          </w:tbl>
          <w:p w:rsidR="00DA63C6" w:rsidRPr="00C67A05" w:rsidRDefault="00DA63C6" w:rsidP="00C67A05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45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7954"/>
            </w:tblGrid>
            <w:tr w:rsidR="00DA63C6" w:rsidRPr="00495D94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DA63C6" w:rsidRPr="00C67A05" w:rsidRDefault="00DA63C6" w:rsidP="00C67A0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2" o:spid="_x0000_i1112" type="#_x0000_t75" alt="http://www.disfrutalasmatematicas.com/ejercicios/images/a/Img009.gif" style="width:35.25pt;height:30pt;visibility:visible">
                        <v:imagedata r:id="rId23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3" o:spid="_x0000_i1113" type="#_x0000_t75" alt="http://www.disfrutalasmatematicas.com/ejercicios/images/a/Img009.gif" style="width:35.25pt;height:30pt;visibility:visible">
                        <v:imagedata r:id="rId23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4" o:spid="_x0000_i1114" type="#_x0000_t75" alt="http://www.disfrutalasmatematicas.com/ejercicios/images/a/Img009.gif" style="width:35.25pt;height:30pt;visibility:visible">
                        <v:imagedata r:id="rId23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5" o:spid="_x0000_i1115" type="#_x0000_t75" alt="http://www.disfrutalasmatematicas.com/ejercicios/images/a/Img009.gif" style="width:35.25pt;height:30pt;visibility:visible">
                        <v:imagedata r:id="rId23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6" o:spid="_x0000_i1116" type="#_x0000_t75" alt="http://www.disfrutalasmatematicas.com/ejercicios/images/a/Img009.gif" style="width:35.25pt;height:30pt;visibility:visible">
                        <v:imagedata r:id="rId23" o:title=""/>
                      </v:shape>
                    </w:pict>
                  </w:r>
                </w:p>
              </w:tc>
            </w:tr>
          </w:tbl>
          <w:p w:rsidR="00DA63C6" w:rsidRPr="00C67A05" w:rsidRDefault="00DA63C6" w:rsidP="00C67A05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  <w:tr w:rsidR="00DA63C6" w:rsidRPr="00495D94" w:rsidTr="00C67A05">
        <w:trPr>
          <w:tblCellSpacing w:w="0" w:type="dxa"/>
        </w:trPr>
        <w:tc>
          <w:tcPr>
            <w:tcW w:w="0" w:type="auto"/>
            <w:vAlign w:val="center"/>
          </w:tcPr>
          <w:p w:rsidR="00DA63C6" w:rsidRPr="00C67A05" w:rsidRDefault="00DA63C6" w:rsidP="00C67A05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3B7545">
              <w:rPr>
                <w:rFonts w:ascii="Comic Sans MS" w:hAnsi="Comic Sans MS" w:cs="Arial"/>
                <w:sz w:val="20"/>
                <w:szCs w:val="20"/>
                <w:lang w:eastAsia="es-MX"/>
              </w:rPr>
              <w:t>¿Que</w:t>
            </w:r>
            <w:r w:rsidRPr="00C67A05">
              <w:rPr>
                <w:rFonts w:ascii="Comic Sans MS" w:hAnsi="Comic Sans MS" w:cs="Arial"/>
                <w:sz w:val="20"/>
                <w:szCs w:val="20"/>
                <w:lang w:eastAsia="es-MX"/>
              </w:rPr>
              <w:t xml:space="preserve"> tiene </w:t>
            </w:r>
            <w:r w:rsidRPr="003B7545">
              <w:rPr>
                <w:rFonts w:ascii="Comic Sans MS" w:hAnsi="Comic Sans MS" w:cs="Arial"/>
                <w:b/>
                <w:bCs/>
                <w:sz w:val="20"/>
                <w:szCs w:val="20"/>
                <w:lang w:eastAsia="es-MX"/>
              </w:rPr>
              <w:t>más</w:t>
            </w:r>
            <w:r w:rsidRPr="003B7545">
              <w:rPr>
                <w:rFonts w:ascii="Comic Sans MS" w:hAnsi="Comic Sans MS" w:cs="Arial"/>
                <w:sz w:val="20"/>
                <w:szCs w:val="20"/>
                <w:lang w:eastAsia="es-MX"/>
              </w:rPr>
              <w:t>?</w:t>
            </w:r>
          </w:p>
          <w:tbl>
            <w:tblPr>
              <w:tblW w:w="45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7954"/>
            </w:tblGrid>
            <w:tr w:rsidR="00DA63C6" w:rsidRPr="00495D94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DA63C6" w:rsidRPr="00C67A05" w:rsidRDefault="00DA63C6" w:rsidP="00C67A0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7" o:spid="_x0000_i1117" type="#_x0000_t75" alt="http://www.disfrutalasmatematicas.com/ejercicios/images/a/Img008.gif" style="width:22.5pt;height:41.25pt;visibility:visible">
                        <v:imagedata r:id="rId24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8" o:spid="_x0000_i1118" type="#_x0000_t75" alt="http://www.disfrutalasmatematicas.com/ejercicios/images/a/Img008.gif" style="width:22.5pt;height:41.25pt;visibility:visible">
                        <v:imagedata r:id="rId24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99" o:spid="_x0000_i1119" type="#_x0000_t75" alt="http://www.disfrutalasmatematicas.com/ejercicios/images/a/Img008.gif" style="width:22.5pt;height:41.25pt;visibility:visible">
                        <v:imagedata r:id="rId24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00" o:spid="_x0000_i1120" type="#_x0000_t75" alt="http://www.disfrutalasmatematicas.com/ejercicios/images/a/Img008.gif" style="width:22.5pt;height:41.25pt;visibility:visible">
                        <v:imagedata r:id="rId24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01" o:spid="_x0000_i1121" type="#_x0000_t75" alt="http://www.disfrutalasmatematicas.com/ejercicios/images/a/Img008.gif" style="width:22.5pt;height:41.25pt;visibility:visible">
                        <v:imagedata r:id="rId24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02" o:spid="_x0000_i1122" type="#_x0000_t75" alt="http://www.disfrutalasmatematicas.com/ejercicios/images/a/Img008.gif" style="width:22.5pt;height:41.25pt;visibility:visible">
                        <v:imagedata r:id="rId24" o:title=""/>
                      </v:shape>
                    </w:pict>
                  </w:r>
                </w:p>
              </w:tc>
            </w:tr>
          </w:tbl>
          <w:p w:rsidR="00DA63C6" w:rsidRPr="00C67A05" w:rsidRDefault="00DA63C6" w:rsidP="00C67A05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  <w:tbl>
            <w:tblPr>
              <w:tblW w:w="45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7954"/>
            </w:tblGrid>
            <w:tr w:rsidR="00DA63C6" w:rsidRPr="00495D94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DA63C6" w:rsidRPr="00C67A05" w:rsidRDefault="00DA63C6" w:rsidP="00C67A0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03" o:spid="_x0000_i1123" type="#_x0000_t75" alt="http://www.disfrutalasmatematicas.com/ejercicios/images/a/Img002.gif" style="width:37.5pt;height:37.5pt;visibility:visible">
                        <v:imagedata r:id="rId25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04" o:spid="_x0000_i1124" type="#_x0000_t75" alt="http://www.disfrutalasmatematicas.com/ejercicios/images/a/Img002.gif" style="width:37.5pt;height:37.5pt;visibility:visible">
                        <v:imagedata r:id="rId25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05" o:spid="_x0000_i1125" type="#_x0000_t75" alt="http://www.disfrutalasmatematicas.com/ejercicios/images/a/Img002.gif" style="width:37.5pt;height:37.5pt;visibility:visible">
                        <v:imagedata r:id="rId25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06" o:spid="_x0000_i1126" type="#_x0000_t75" alt="http://www.disfrutalasmatematicas.com/ejercicios/images/a/Img002.gif" style="width:37.5pt;height:37.5pt;visibility:visible">
                        <v:imagedata r:id="rId25" o:title=""/>
                      </v:shape>
                    </w:pict>
                  </w:r>
                </w:p>
              </w:tc>
            </w:tr>
          </w:tbl>
          <w:p w:rsidR="00DA63C6" w:rsidRPr="00C67A05" w:rsidRDefault="00DA63C6" w:rsidP="00C67A05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</w:tbl>
    <w:p w:rsidR="00DA63C6" w:rsidRPr="008F13E4" w:rsidRDefault="00DA63C6" w:rsidP="008F13E4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tbl>
      <w:tblPr>
        <w:tblW w:w="0" w:type="auto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0A0"/>
      </w:tblPr>
      <w:tblGrid>
        <w:gridCol w:w="3217"/>
        <w:gridCol w:w="320"/>
      </w:tblGrid>
      <w:tr w:rsidR="00DA63C6" w:rsidRPr="00495D94" w:rsidTr="008F13E4">
        <w:trPr>
          <w:tblCellSpacing w:w="0" w:type="dxa"/>
        </w:trPr>
        <w:tc>
          <w:tcPr>
            <w:tcW w:w="0" w:type="auto"/>
          </w:tcPr>
          <w:p w:rsidR="00DA63C6" w:rsidRPr="003B7545" w:rsidRDefault="00DA63C6" w:rsidP="008F13E4">
            <w:pPr>
              <w:spacing w:after="240" w:line="240" w:lineRule="auto"/>
              <w:rPr>
                <w:rFonts w:ascii="Comic Sans MS" w:hAnsi="Comic Sans MS"/>
                <w:noProof/>
                <w:sz w:val="20"/>
                <w:szCs w:val="20"/>
                <w:lang w:eastAsia="es-MX"/>
              </w:rPr>
            </w:pPr>
            <w:r w:rsidRPr="008F13E4">
              <w:rPr>
                <w:rFonts w:ascii="Comic Sans MS" w:hAnsi="Comic Sans MS" w:cs="Arial"/>
                <w:sz w:val="20"/>
                <w:szCs w:val="20"/>
                <w:lang w:eastAsia="es-MX"/>
              </w:rPr>
              <w:t xml:space="preserve">Colorea </w:t>
            </w:r>
            <w:r w:rsidRPr="008F13E4">
              <w:rPr>
                <w:rFonts w:ascii="Comic Sans MS" w:hAnsi="Comic Sans MS" w:cs="Arial"/>
                <w:b/>
                <w:bCs/>
                <w:sz w:val="20"/>
                <w:szCs w:val="20"/>
                <w:lang w:eastAsia="es-MX"/>
              </w:rPr>
              <w:t>la figura del principio:</w:t>
            </w:r>
            <w:r w:rsidRPr="003B7545">
              <w:rPr>
                <w:rFonts w:ascii="Comic Sans MS" w:hAnsi="Comic Sans MS"/>
                <w:noProof/>
                <w:sz w:val="20"/>
                <w:szCs w:val="20"/>
                <w:lang w:eastAsia="es-MX"/>
              </w:rPr>
              <w:t xml:space="preserve"> </w:t>
            </w:r>
          </w:p>
          <w:p w:rsidR="00DA63C6" w:rsidRPr="008F13E4" w:rsidRDefault="00DA63C6" w:rsidP="008F13E4">
            <w:pPr>
              <w:spacing w:after="24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495D94"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pict>
                <v:shape id="Imagen 128" o:spid="_x0000_i1127" type="#_x0000_t75" alt="http://www.disfrutalasmatematicas.com/ejercicios/images/fill/Img030.gif" style="width:39.75pt;height:41.25pt;visibility:visible">
                  <v:imagedata r:id="rId26" o:title=""/>
                </v:shape>
              </w:pict>
            </w:r>
            <w:r w:rsidRPr="00495D94"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pict>
                <v:shape id="Imagen 126" o:spid="_x0000_i1128" type="#_x0000_t75" alt="http://www.disfrutalasmatematicas.com/ejercicios/images/fill/Img030.gif" style="width:39.75pt;height:41.25pt;visibility:visible">
                  <v:imagedata r:id="rId26" o:title=""/>
                </v:shape>
              </w:pict>
            </w:r>
            <w:r w:rsidRPr="00495D94">
              <w:rPr>
                <w:rFonts w:ascii="Comic Sans MS" w:hAnsi="Comic Sans MS"/>
                <w:noProof/>
                <w:sz w:val="20"/>
                <w:szCs w:val="20"/>
                <w:lang w:val="es-ES" w:eastAsia="es-ES"/>
              </w:rPr>
              <w:pict>
                <v:shape id="Imagen 127" o:spid="_x0000_i1129" type="#_x0000_t75" alt="http://www.disfrutalasmatematicas.com/ejercicios/images/fill/Img030.gif" style="width:39.75pt;height:41.25pt;visibility:visible">
                  <v:imagedata r:id="rId26" o:title=""/>
                </v:shape>
              </w:pic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</w:tblGrid>
            <w:tr w:rsidR="00DA63C6" w:rsidRPr="00495D9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8F13E4" w:rsidRDefault="00DA63C6" w:rsidP="008F13E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8F13E4" w:rsidRDefault="00DA63C6" w:rsidP="008F13E4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</w:tblGrid>
            <w:tr w:rsidR="00DA63C6" w:rsidRPr="00495D9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8F13E4" w:rsidRDefault="00DA63C6" w:rsidP="008F13E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8F13E4" w:rsidRDefault="00DA63C6" w:rsidP="008F13E4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</w:tbl>
    <w:p w:rsidR="00DA63C6" w:rsidRPr="008F13E4" w:rsidRDefault="00DA63C6" w:rsidP="008F13E4">
      <w:pPr>
        <w:spacing w:after="0" w:line="240" w:lineRule="auto"/>
        <w:rPr>
          <w:rFonts w:ascii="Comic Sans MS" w:hAnsi="Comic Sans MS"/>
          <w:vanish/>
          <w:sz w:val="20"/>
          <w:szCs w:val="20"/>
          <w:lang w:eastAsia="es-MX"/>
        </w:rPr>
      </w:pP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0A0"/>
      </w:tblPr>
      <w:tblGrid>
        <w:gridCol w:w="3444"/>
        <w:gridCol w:w="5631"/>
      </w:tblGrid>
      <w:tr w:rsidR="00DA63C6" w:rsidRPr="00495D94" w:rsidTr="00EE0C0C">
        <w:trPr>
          <w:tblCellSpacing w:w="0" w:type="dxa"/>
        </w:trPr>
        <w:tc>
          <w:tcPr>
            <w:tcW w:w="0" w:type="auto"/>
          </w:tcPr>
          <w:p w:rsidR="00DA63C6" w:rsidRPr="008F13E4" w:rsidRDefault="00DA63C6" w:rsidP="00EE0C0C">
            <w:pPr>
              <w:spacing w:after="240" w:line="240" w:lineRule="auto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8F13E4">
              <w:rPr>
                <w:rFonts w:ascii="Comic Sans MS" w:hAnsi="Comic Sans MS" w:cs="Arial"/>
                <w:sz w:val="20"/>
                <w:szCs w:val="20"/>
                <w:lang w:eastAsia="es-MX"/>
              </w:rPr>
              <w:t xml:space="preserve">Colorea </w:t>
            </w:r>
            <w:r w:rsidRPr="008F13E4">
              <w:rPr>
                <w:rFonts w:ascii="Comic Sans MS" w:hAnsi="Comic Sans MS" w:cs="Arial"/>
                <w:b/>
                <w:bCs/>
                <w:sz w:val="20"/>
                <w:szCs w:val="20"/>
                <w:lang w:eastAsia="es-MX"/>
              </w:rPr>
              <w:t>las 2 figuras del final: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</w:tblGrid>
            <w:tr w:rsidR="00DA63C6" w:rsidRPr="00495D9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8F13E4" w:rsidRDefault="00DA63C6" w:rsidP="00495D9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DA63C6" w:rsidRPr="008F13E4" w:rsidRDefault="00DA63C6" w:rsidP="00EE0C0C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792"/>
            </w:tblGrid>
            <w:tr w:rsidR="00DA63C6" w:rsidRPr="00495D9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B7545" w:rsidRDefault="00DA63C6" w:rsidP="00495D9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es-MX"/>
                    </w:rPr>
                  </w:pPr>
                </w:p>
                <w:p w:rsidR="00DA63C6" w:rsidRPr="003B7545" w:rsidRDefault="00DA63C6" w:rsidP="00495D9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es-MX"/>
                    </w:rPr>
                  </w:pPr>
                </w:p>
                <w:p w:rsidR="00DA63C6" w:rsidRPr="008F13E4" w:rsidRDefault="00DA63C6" w:rsidP="00495D9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36" o:spid="_x0000_i1130" type="#_x0000_t75" alt="http://www.disfrutalasmatematicas.com/ejercicios/images/fill/Img013.gif" style="width:35.25pt;height:48.75pt;visibility:visible">
                        <v:imagedata r:id="rId27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35" o:spid="_x0000_i1131" type="#_x0000_t75" alt="http://www.disfrutalasmatematicas.com/ejercicios/images/fill/Img013.gif" style="width:35.25pt;height:48.75pt;visibility:visible">
                        <v:imagedata r:id="rId27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37" o:spid="_x0000_i1132" type="#_x0000_t75" alt="http://www.disfrutalasmatematicas.com/ejercicios/images/fill/Img013.gif" style="width:35.25pt;height:48.75pt;visibility:visible">
                        <v:imagedata r:id="rId27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38" o:spid="_x0000_i1133" type="#_x0000_t75" alt="http://www.disfrutalasmatematicas.com/ejercicios/images/fill/Img013.gif" style="width:35.25pt;height:48.75pt;visibility:visible">
                        <v:imagedata r:id="rId27" o:title=""/>
                      </v:shape>
                    </w:pict>
                  </w:r>
                </w:p>
              </w:tc>
            </w:tr>
          </w:tbl>
          <w:p w:rsidR="00DA63C6" w:rsidRPr="008F13E4" w:rsidRDefault="00DA63C6" w:rsidP="00EE0C0C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  <w:tr w:rsidR="00DA63C6" w:rsidRPr="00495D94" w:rsidTr="00EE0C0C">
        <w:trPr>
          <w:tblCellSpacing w:w="0" w:type="dxa"/>
        </w:trPr>
        <w:tc>
          <w:tcPr>
            <w:tcW w:w="0" w:type="auto"/>
          </w:tcPr>
          <w:p w:rsidR="00DA63C6" w:rsidRPr="008F13E4" w:rsidRDefault="00DA63C6" w:rsidP="00EE0C0C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  <w:r w:rsidRPr="008F13E4">
              <w:rPr>
                <w:rFonts w:ascii="Comic Sans MS" w:hAnsi="Comic Sans MS" w:cs="Arial"/>
                <w:sz w:val="20"/>
                <w:szCs w:val="20"/>
                <w:lang w:eastAsia="es-MX"/>
              </w:rPr>
              <w:t xml:space="preserve">Colorea </w:t>
            </w:r>
            <w:r w:rsidRPr="008F13E4">
              <w:rPr>
                <w:rFonts w:ascii="Comic Sans MS" w:hAnsi="Comic Sans MS" w:cs="Arial"/>
                <w:b/>
                <w:bCs/>
                <w:sz w:val="20"/>
                <w:szCs w:val="20"/>
                <w:lang w:eastAsia="es-MX"/>
              </w:rPr>
              <w:t>las 2 figuras del centro:</w:t>
            </w:r>
          </w:p>
        </w:tc>
        <w:tc>
          <w:tcPr>
            <w:tcW w:w="0" w:type="auto"/>
          </w:tcPr>
          <w:tbl>
            <w:tblPr>
              <w:tblW w:w="5331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5331"/>
            </w:tblGrid>
            <w:tr w:rsidR="00DA63C6" w:rsidRPr="00495D94" w:rsidTr="00197AEA">
              <w:trPr>
                <w:trHeight w:val="1440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DA63C6" w:rsidRPr="003B7545" w:rsidRDefault="00DA63C6" w:rsidP="00495D9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es-MX"/>
                    </w:rPr>
                  </w:pPr>
                </w:p>
                <w:p w:rsidR="00DA63C6" w:rsidRPr="003B7545" w:rsidRDefault="00DA63C6" w:rsidP="00495D9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  <w:lang w:eastAsia="es-MX"/>
                    </w:rPr>
                  </w:pPr>
                </w:p>
                <w:p w:rsidR="00DA63C6" w:rsidRPr="008F13E4" w:rsidRDefault="00DA63C6" w:rsidP="00495D9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omic Sans MS" w:hAnsi="Comic Sans MS"/>
                      <w:sz w:val="20"/>
                      <w:szCs w:val="20"/>
                      <w:lang w:eastAsia="es-MX"/>
                    </w:rPr>
                  </w:pP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54" o:spid="_x0000_i1134" type="#_x0000_t75" alt="http://www.disfrutalasmatematicas.com/ejercicios/images/fill/Img009.gif" style="width:37.5pt;height:49.5pt;visibility:visible">
                        <v:imagedata r:id="rId2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40" o:spid="_x0000_i1135" type="#_x0000_t75" alt="http://www.disfrutalasmatematicas.com/ejercicios/images/fill/Img009.gif" style="width:37.5pt;height:49.5pt;visibility:visible">
                        <v:imagedata r:id="rId2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41" o:spid="_x0000_i1136" type="#_x0000_t75" alt="http://www.disfrutalasmatematicas.com/ejercicios/images/fill/Img009.gif" style="width:37.5pt;height:49.5pt;visibility:visible">
                        <v:imagedata r:id="rId2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55" o:spid="_x0000_i1137" type="#_x0000_t75" alt="http://www.disfrutalasmatematicas.com/ejercicios/images/fill/Img009.gif" style="width:37.5pt;height:49.5pt;visibility:visible">
                        <v:imagedata r:id="rId2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42" o:spid="_x0000_i1138" type="#_x0000_t75" alt="http://www.disfrutalasmatematicas.com/ejercicios/images/fill/Img009.gif" style="width:37.5pt;height:49.5pt;visibility:visible">
                        <v:imagedata r:id="rId28" o:title=""/>
                      </v:shape>
                    </w:pict>
                  </w:r>
                  <w:r w:rsidRPr="00495D94">
                    <w:rPr>
                      <w:rFonts w:ascii="Comic Sans MS" w:hAnsi="Comic Sans MS"/>
                      <w:noProof/>
                      <w:sz w:val="20"/>
                      <w:szCs w:val="20"/>
                      <w:lang w:val="es-ES" w:eastAsia="es-ES"/>
                    </w:rPr>
                    <w:pict>
                      <v:shape id="Imagen 156" o:spid="_x0000_i1139" type="#_x0000_t75" alt="http://www.disfrutalasmatematicas.com/ejercicios/images/fill/Img009.gif" style="width:37.5pt;height:49.5pt;visibility:visible">
                        <v:imagedata r:id="rId28" o:title=""/>
                      </v:shape>
                    </w:pict>
                  </w:r>
                </w:p>
              </w:tc>
            </w:tr>
          </w:tbl>
          <w:p w:rsidR="00DA63C6" w:rsidRPr="008F13E4" w:rsidRDefault="00DA63C6" w:rsidP="00EE0C0C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eastAsia="es-MX"/>
              </w:rPr>
            </w:pPr>
          </w:p>
        </w:tc>
      </w:tr>
    </w:tbl>
    <w:p w:rsidR="00DA63C6" w:rsidRDefault="00DA63C6" w:rsidP="008F13E4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8F13E4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 w:rsidRPr="00495D94"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i1140" type="#_x0000_t75" alt="http://lh4.ggpht.com/-RC56_WELI1o/S5xl6Wr-gTI/AAAAAAAAAoM/b-Uvek9fSpM/Numeraci%2525C3%2525B3n_Unir%252520n%2525C3%2525BAmeros%252520hasta%252520el%25252020.jpg" style="width:422.25pt;height:311.25pt;visibility:visible">
            <v:imagedata r:id="rId29" o:title=""/>
          </v:shape>
        </w:pict>
      </w:r>
    </w:p>
    <w:p w:rsidR="00DA63C6" w:rsidRDefault="00DA63C6" w:rsidP="008F13E4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8F13E4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rFonts w:ascii="Comic Sans MS" w:hAnsi="Comic Sans MS"/>
          <w:sz w:val="20"/>
          <w:szCs w:val="20"/>
          <w:lang w:eastAsia="es-MX"/>
        </w:rPr>
        <w:t>Colorea la manzana de rojo y verde como corresponde</w:t>
      </w:r>
    </w:p>
    <w:p w:rsidR="00DA63C6" w:rsidRDefault="00DA63C6" w:rsidP="00977C40">
      <w:pPr>
        <w:tabs>
          <w:tab w:val="left" w:pos="2895"/>
        </w:tabs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rFonts w:ascii="Comic Sans MS" w:hAnsi="Comic Sans MS"/>
          <w:sz w:val="20"/>
          <w:szCs w:val="20"/>
          <w:lang w:eastAsia="es-MX"/>
        </w:rPr>
        <w:tab/>
      </w: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2" o:spid="_x0000_i1141" type="#_x0000_t75" style="width:409.5pt;height:220.5pt;visibility:visible">
            <v:imagedata r:id="rId30" o:title=""/>
          </v:shape>
        </w:pict>
      </w:r>
    </w:p>
    <w:p w:rsidR="00DA63C6" w:rsidRDefault="00DA63C6" w:rsidP="008F13E4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</w:p>
    <w:p w:rsidR="00DA63C6" w:rsidRDefault="00DA63C6" w:rsidP="008F13E4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>
        <w:rPr>
          <w:rFonts w:ascii="Comic Sans MS" w:hAnsi="Comic Sans MS"/>
          <w:sz w:val="20"/>
          <w:szCs w:val="20"/>
          <w:lang w:eastAsia="es-MX"/>
        </w:rPr>
        <w:t>Colorea las figuras geométricas según corresponda el triangulo de color blue-azul, los círculos de color pink-rosa, los rectángulos de color  Green-verde, los cuadrados de Orange-anaranjado y la estrella de color yellow-amarillo.</w:t>
      </w:r>
    </w:p>
    <w:p w:rsidR="00DA63C6" w:rsidRDefault="00DA63C6" w:rsidP="008E6F29">
      <w:pPr>
        <w:spacing w:after="0" w:line="240" w:lineRule="auto"/>
        <w:jc w:val="center"/>
        <w:rPr>
          <w:rFonts w:ascii="Comic Sans MS" w:hAnsi="Comic Sans MS"/>
          <w:sz w:val="20"/>
          <w:szCs w:val="20"/>
          <w:lang w:eastAsia="es-MX"/>
        </w:rPr>
      </w:pPr>
      <w:r w:rsidRPr="00495D94">
        <w:rPr>
          <w:rFonts w:ascii="Comic Sans MS" w:hAnsi="Comic Sans MS"/>
          <w:noProof/>
          <w:sz w:val="20"/>
          <w:szCs w:val="20"/>
          <w:lang w:val="es-ES" w:eastAsia="es-ES"/>
        </w:rPr>
        <w:pict>
          <v:shape id="Imagen 76" o:spid="_x0000_i1142" type="#_x0000_t75" style="width:259.5pt;height:213pt;visibility:visible">
            <v:imagedata r:id="rId31" o:title=""/>
          </v:shape>
        </w:pict>
      </w:r>
    </w:p>
    <w:p w:rsidR="00DA63C6" w:rsidRDefault="00DA63C6" w:rsidP="008E6F29">
      <w:pPr>
        <w:spacing w:after="0" w:line="240" w:lineRule="auto"/>
        <w:jc w:val="center"/>
        <w:rPr>
          <w:rFonts w:ascii="Comic Sans MS" w:hAnsi="Comic Sans MS"/>
          <w:sz w:val="20"/>
          <w:szCs w:val="20"/>
          <w:lang w:eastAsia="es-MX"/>
        </w:rPr>
      </w:pPr>
    </w:p>
    <w:p w:rsidR="00DA63C6" w:rsidRPr="00513904" w:rsidRDefault="00DA63C6" w:rsidP="008E6F29">
      <w:pPr>
        <w:spacing w:after="0" w:line="240" w:lineRule="auto"/>
        <w:jc w:val="center"/>
        <w:rPr>
          <w:rFonts w:ascii="Comic Sans MS" w:hAnsi="Comic Sans MS"/>
          <w:sz w:val="20"/>
          <w:szCs w:val="20"/>
          <w:lang w:eastAsia="es-MX"/>
        </w:rPr>
      </w:pPr>
      <w:r w:rsidRPr="00513904">
        <w:rPr>
          <w:rFonts w:ascii="Comic Sans MS" w:hAnsi="Comic Sans MS"/>
          <w:sz w:val="20"/>
          <w:szCs w:val="20"/>
          <w:lang w:eastAsia="es-MX"/>
        </w:rPr>
        <w:t xml:space="preserve">Trace a line </w:t>
      </w:r>
      <w:r>
        <w:rPr>
          <w:rFonts w:ascii="Comic Sans MS" w:hAnsi="Comic Sans MS"/>
          <w:sz w:val="20"/>
          <w:szCs w:val="20"/>
          <w:lang w:eastAsia="es-MX"/>
        </w:rPr>
        <w:t xml:space="preserve">black </w:t>
      </w:r>
      <w:r w:rsidRPr="00513904">
        <w:rPr>
          <w:rFonts w:ascii="Comic Sans MS" w:hAnsi="Comic Sans MS"/>
          <w:sz w:val="20"/>
          <w:szCs w:val="20"/>
          <w:lang w:eastAsia="es-MX"/>
        </w:rPr>
        <w:t xml:space="preserve">to help the animals in its </w:t>
      </w:r>
      <w:r w:rsidRPr="00513904">
        <w:rPr>
          <w:rStyle w:val="hps"/>
          <w:rFonts w:ascii="Comic Sans MS" w:hAnsi="Comic Sans MS" w:cs="Arial"/>
          <w:color w:val="333333"/>
        </w:rPr>
        <w:t xml:space="preserve">destination (tracen una </w:t>
      </w:r>
      <w:r>
        <w:rPr>
          <w:rStyle w:val="hps"/>
          <w:rFonts w:ascii="Comic Sans MS" w:hAnsi="Comic Sans MS" w:cs="Arial"/>
          <w:color w:val="333333"/>
        </w:rPr>
        <w:t>línea negra</w:t>
      </w:r>
      <w:r w:rsidRPr="00513904">
        <w:rPr>
          <w:rStyle w:val="hps"/>
          <w:rFonts w:ascii="Comic Sans MS" w:hAnsi="Comic Sans MS" w:cs="Arial"/>
          <w:color w:val="333333"/>
        </w:rPr>
        <w:t xml:space="preserve"> para ayudar a los animalitos en su destino)</w:t>
      </w:r>
    </w:p>
    <w:p w:rsidR="00DA63C6" w:rsidRPr="0058064E" w:rsidRDefault="00DA63C6" w:rsidP="00EB23FE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hyperlink r:id="rId32" w:history="1">
        <w:r w:rsidRPr="00495D94">
          <w:rPr>
            <w:rFonts w:ascii="Comic Sans MS" w:hAnsi="Comic Sans MS" w:cs="Arial"/>
            <w:noProof/>
            <w:color w:val="0000FF"/>
            <w:sz w:val="20"/>
            <w:szCs w:val="20"/>
            <w:lang w:val="es-ES" w:eastAsia="es-ES"/>
          </w:rPr>
          <w:pict>
            <v:shape id="rg_hi" o:spid="_x0000_i1143" type="#_x0000_t75" alt="http://t3.gstatic.com/images?q=tbn:ANd9GcRmLmer0guJ0Uk_3Rg1hsV67X2juMJeC2C45GOGLhTRRy5Q-ori" href="http://www.google.com.mx/imgres?q=laberintos+para+ni%C3%B1os&amp;um=1&amp;hl=es&amp;rlz=1R2GGHP_esMX468&amp;biw=1140&amp;bih=511&amp;tbm=isch&amp;tbnid=VJ9Li3wlqYLLsM:&amp;imgrefurl=http://www.jugarycolorear.com/2009/11/laberintos-para-ninos-de-preescolar.html&amp;docid=aVMk3LYAj611IM&amp;imgurl=http://1.bp.blogspot.com/_xxCk4QMvziE/SXijUjkcNtI/AAAAAAAAMrc/hYQuAcodwuA/s400/1_lab.JPG&amp;w=320&amp;h=400&amp;ei=tu0xT529Da-lsAK67LCiBw&amp;zoom" style="width:210.75pt;height:286.5pt;visibility:visible" o:button="t">
              <v:fill o:detectmouseclick="t"/>
              <v:imagedata r:id="rId33" o:title=""/>
            </v:shape>
          </w:pict>
        </w:r>
      </w:hyperlink>
      <w:r w:rsidRPr="0058064E">
        <w:rPr>
          <w:rFonts w:ascii="Comic Sans MS" w:hAnsi="Comic Sans MS"/>
          <w:sz w:val="20"/>
          <w:szCs w:val="20"/>
          <w:lang w:eastAsia="es-MX"/>
        </w:rPr>
        <w:t xml:space="preserve">   </w:t>
      </w:r>
      <w:r w:rsidRPr="00495D94">
        <w:rPr>
          <w:rFonts w:ascii="Comic Sans MS" w:hAnsi="Comic Sans MS" w:cs="Arial"/>
          <w:noProof/>
          <w:color w:val="0000FF"/>
          <w:sz w:val="20"/>
          <w:szCs w:val="20"/>
          <w:lang w:val="es-ES" w:eastAsia="es-ES"/>
        </w:rPr>
        <w:pict>
          <v:shape id="_x0000_i1144" type="#_x0000_t75" alt="http://t0.gstatic.com/images?q=tbn:ANd9GcSPL3-PI09hDfjlPAbQoGGf_lBaIcSF0DgEt7NumiWpmyTIT_fwjA" href="http://www.google.com.mx/imgres?q=laberintos+para+ni%C3%B1os&amp;start=242&amp;um=1&amp;hl=es&amp;rlz=1R2GGHP_esMX468&amp;biw=1140&amp;bih=511&amp;tbm=isch&amp;tbnid=mUhYQR_3db-qQM:&amp;imgrefurl=http://para-colorear.net/?s=laberintos+para+imprimir&amp;docid=X5LYM21fMBDb7M&amp;imgurl=http://dibujos.com.net.gt/images/5159.jpg&amp;w=530&amp;h=689&amp;ei=fvIxT9vbHoigsQKlo6H5Bg&amp;zoom=1&amp;chk=s" style="width:207pt;height:284.25pt;visibility:visible" o:button="t">
            <v:fill o:detectmouseclick="t"/>
            <v:imagedata r:id="rId34" o:title="" cropbottom="3669f"/>
          </v:shape>
        </w:pict>
      </w:r>
    </w:p>
    <w:p w:rsidR="00DA63C6" w:rsidRPr="0058064E" w:rsidRDefault="00DA63C6" w:rsidP="00EB23FE">
      <w:pPr>
        <w:spacing w:after="0" w:line="240" w:lineRule="auto"/>
        <w:rPr>
          <w:rFonts w:ascii="Comic Sans MS" w:hAnsi="Comic Sans MS"/>
          <w:sz w:val="20"/>
          <w:szCs w:val="20"/>
          <w:lang w:eastAsia="es-MX"/>
        </w:rPr>
      </w:pPr>
      <w:r w:rsidRPr="0058064E">
        <w:rPr>
          <w:rFonts w:ascii="Comic Sans MS" w:hAnsi="Comic Sans MS"/>
          <w:sz w:val="20"/>
          <w:szCs w:val="20"/>
          <w:lang w:eastAsia="es-MX"/>
        </w:rPr>
        <w:t>Paint the mouth red (pinta la boca de rojo)</w:t>
      </w:r>
    </w:p>
    <w:p w:rsidR="00DA63C6" w:rsidRPr="0058064E" w:rsidRDefault="00DA63C6" w:rsidP="00EB23FE">
      <w:pPr>
        <w:spacing w:after="0" w:line="240" w:lineRule="auto"/>
        <w:rPr>
          <w:rFonts w:ascii="Comic Sans MS" w:hAnsi="Comic Sans MS"/>
          <w:vanish/>
          <w:sz w:val="20"/>
          <w:szCs w:val="20"/>
          <w:lang w:eastAsia="es-MX"/>
        </w:rPr>
      </w:pPr>
      <w:r w:rsidRPr="0058064E">
        <w:rPr>
          <w:rFonts w:ascii="Comic Sans MS" w:hAnsi="Comic Sans MS"/>
          <w:vanish/>
          <w:sz w:val="20"/>
          <w:szCs w:val="20"/>
          <w:lang w:eastAsia="es-MX"/>
        </w:rPr>
        <w:br w:type="textWrapping" w:clear="all"/>
      </w:r>
    </w:p>
    <w:p w:rsidR="00DA63C6" w:rsidRPr="0058064E" w:rsidRDefault="00DA63C6" w:rsidP="00FC3F82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 w:rsidRPr="0058064E">
        <w:rPr>
          <w:rFonts w:ascii="Comic Sans MS" w:hAnsi="Comic Sans MS" w:cs="Arial"/>
          <w:sz w:val="20"/>
          <w:szCs w:val="20"/>
        </w:rPr>
        <w:tab/>
      </w:r>
      <w:hyperlink r:id="rId35" w:history="1">
        <w:r w:rsidRPr="00495D94">
          <w:rPr>
            <w:rFonts w:ascii="Comic Sans MS" w:hAnsi="Comic Sans MS" w:cs="Arial"/>
            <w:noProof/>
            <w:color w:val="0000FF"/>
            <w:sz w:val="20"/>
            <w:szCs w:val="20"/>
            <w:lang w:val="es-ES" w:eastAsia="es-ES"/>
          </w:rPr>
          <w:pict>
            <v:shape id="_x0000_i1145" type="#_x0000_t75" alt="http://t2.gstatic.com/images?q=tbn:ANd9GcS6ScHM03dRZfmJdPnSYUwpzqaJGuexsTU3bk3aSbLQ5mluMzQAUg" href="http://www.google.com.mx/imgres?q=labios+para+colorear&amp;hl=es&amp;gbv=2&amp;biw=1140&amp;bih=511&amp;tbm=isch&amp;tbnid=SsGynhFN0Qs5GM:&amp;imgrefurl=http://wchaverri.wordpress.com/2010/04/05/mas-imagenes-de-objetos-que-inician-con-las-letras-i-y-j/&amp;docid=DksOR16bBctaXM&amp;imgurl=http://wchaverri.files.wordpress.com/2010/04/labios.jpg&amp;w=640&amp;h=405&amp;ei=nBczT53zL6Xw2gW25MzgBw&amp;zoom" style="width:211.5pt;height:106.5pt;visibility:visible" o:button="t">
              <v:fill o:detectmouseclick="t"/>
              <v:imagedata r:id="rId36" o:title=""/>
            </v:shape>
          </w:pict>
        </w:r>
      </w:hyperlink>
    </w:p>
    <w:p w:rsidR="00DA63C6" w:rsidRPr="0058064E" w:rsidRDefault="00DA63C6" w:rsidP="00FC3F82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 w:rsidRPr="0058064E">
        <w:rPr>
          <w:rFonts w:ascii="Comic Sans MS" w:hAnsi="Comic Sans MS" w:cs="Arial"/>
          <w:sz w:val="20"/>
          <w:szCs w:val="20"/>
        </w:rPr>
        <w:t xml:space="preserve">Paint  the face happy and blemish la face sad (pinta la cara feliz y tacha la cara </w:t>
      </w:r>
    </w:p>
    <w:p w:rsidR="00DA63C6" w:rsidRPr="0058064E" w:rsidRDefault="00DA63C6" w:rsidP="004862B9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 w:rsidRPr="0058064E">
        <w:rPr>
          <w:rFonts w:ascii="Comic Sans MS" w:hAnsi="Comic Sans MS" w:cs="Arial"/>
          <w:sz w:val="20"/>
          <w:szCs w:val="20"/>
        </w:rPr>
        <w:t>Triste)</w:t>
      </w:r>
    </w:p>
    <w:p w:rsidR="00DA63C6" w:rsidRDefault="00DA63C6" w:rsidP="0058064E">
      <w:pPr>
        <w:tabs>
          <w:tab w:val="center" w:pos="4419"/>
        </w:tabs>
        <w:jc w:val="center"/>
        <w:rPr>
          <w:rFonts w:ascii="Comic Sans MS" w:hAnsi="Comic Sans MS" w:cs="Arial"/>
          <w:sz w:val="20"/>
          <w:szCs w:val="20"/>
        </w:rPr>
      </w:pPr>
      <w:r w:rsidRPr="00495D94"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i1146" type="#_x0000_t75" alt="http://www.dibujos-colorear.com/wp-content/uploads/HLIC/d477a8aac5182ec8499c7cf1ff88c600.jpg" style="width:109.5pt;height:109.5pt;visibility:visible">
            <v:imagedata r:id="rId37" o:title=""/>
          </v:shape>
        </w:pict>
      </w:r>
      <w:r w:rsidRPr="00495D94"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i1147" type="#_x0000_t75" alt="http://dibujos.net/images/painted2/201144/d163f24dafea88e82994a1e8d22f6a5d.png" style="width:117.75pt;height:109.5pt;visibility:visible">
            <v:imagedata r:id="rId38" o:title=""/>
          </v:shape>
        </w:pic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Colorea los dibujos que empiecen con la letra “Mm”</w:t>
      </w:r>
      <w:r w:rsidRPr="00495D94">
        <w:rPr>
          <w:rFonts w:ascii="Comic Sans MS" w:hAnsi="Comic Sans MS" w:cs="Arial"/>
          <w:noProof/>
          <w:sz w:val="20"/>
          <w:szCs w:val="20"/>
          <w:lang w:val="es-ES" w:eastAsia="es-ES"/>
        </w:rPr>
        <w:pict>
          <v:shape id="Imagen 108" o:spid="_x0000_i1148" type="#_x0000_t75" style="width:435.75pt;height:234pt;visibility:visible">
            <v:imagedata r:id="rId39" o:title=""/>
          </v:shape>
        </w:pic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</w:p>
    <w:p w:rsidR="00DA63C6" w:rsidRDefault="00DA63C6" w:rsidP="000976C1">
      <w:pPr>
        <w:tabs>
          <w:tab w:val="center" w:pos="4419"/>
          <w:tab w:val="left" w:pos="7845"/>
        </w:tabs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Encierra la silaba con la que inicien los siguientes dibujos mapa, molino, medalla, moto, migajas, muleta, muñeca, mesa, moneda, maracas, micrófono, maceta.</w:t>
      </w:r>
      <w:r>
        <w:rPr>
          <w:rFonts w:ascii="Comic Sans MS" w:hAnsi="Comic Sans MS" w:cs="Arial"/>
          <w:sz w:val="20"/>
          <w:szCs w:val="20"/>
        </w:rPr>
        <w:tab/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 w:rsidRPr="00495D94">
        <w:rPr>
          <w:rFonts w:ascii="Comic Sans MS" w:hAnsi="Comic Sans MS" w:cs="Arial"/>
          <w:noProof/>
          <w:sz w:val="20"/>
          <w:szCs w:val="20"/>
          <w:lang w:val="es-ES" w:eastAsia="es-ES"/>
        </w:rPr>
        <w:pict>
          <v:shape id="Imagen 143" o:spid="_x0000_i1149" type="#_x0000_t75" style="width:450pt;height:289.5pt;visibility:visible">
            <v:imagedata r:id="rId40" o:title=""/>
          </v:shape>
        </w:pic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Coloca la silaba con la que inicia sa, se, si, so, su.</w:t>
      </w:r>
    </w:p>
    <w:p w:rsidR="00DA63C6" w:rsidRDefault="00DA63C6" w:rsidP="0058064E">
      <w:pPr>
        <w:tabs>
          <w:tab w:val="center" w:pos="4419"/>
        </w:tabs>
        <w:rPr>
          <w:rFonts w:ascii="Arial" w:hAnsi="Arial" w:cs="Arial"/>
          <w:noProof/>
          <w:color w:val="0000FF"/>
          <w:sz w:val="27"/>
          <w:szCs w:val="27"/>
          <w:lang w:eastAsia="es-MX"/>
        </w:rPr>
      </w:pPr>
      <w:r w:rsidRPr="007D5130">
        <w:rPr>
          <w:rFonts w:ascii="Arial" w:hAnsi="Arial" w:cs="Arial"/>
          <w:noProof/>
          <w:color w:val="0000FF"/>
          <w:sz w:val="27"/>
          <w:szCs w:val="27"/>
          <w:lang w:eastAsia="es-MX"/>
        </w:rPr>
        <w:t xml:space="preserve"> </w:t>
      </w:r>
      <w:hyperlink r:id="rId41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0" type="#_x0000_t75" alt="http://t2.gstatic.com/images?q=tbn:ANd9GcTsJdlAuP8Rxu9zEo0g66ItC9-HrQa9-fq7Jh298MMWlJBh0O5kLA" href="http://www.google.com.mx/imgres?q=salero&amp;hl=es&amp;biw=1366&amp;bih=612&amp;gbv=2&amp;tbm=isch&amp;tbnid=u_MqMrv5RrdtjM:&amp;imgrefurl=http://jslevario.wordpress.com/category/various/&amp;docid=2AmZzikoaO4BAM&amp;imgurl=http://jslevario.files.wordpress.com/2009/11/salero.jpg?w=450&amp;h=336&amp;w=450&amp;h=336&amp;ei=Lj8zT6WwMeLM2AX8r4WPAg&amp;zoom=1&amp;iact=hc&amp;vpx=400&amp;vpy=304&amp;dur=779&amp;hovh=194&amp;hovw=260&amp;tx=109&amp;ty=74&amp;sig=102735990353910034059&amp;page=1&amp;tbnh=118&amp;tbnw=157&amp;start=0&amp;ndsp=24&amp;ved=1t:429,r:10,s" style="width:70.5pt;height:63.75pt;visibility:visible" o:button="t">
              <v:fill o:detectmouseclick="t"/>
              <v:imagedata r:id="rId42" o:title=""/>
            </v:shape>
          </w:pict>
        </w:r>
      </w:hyperlink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t xml:space="preserve">_______      </w:t>
      </w:r>
      <w:hyperlink r:id="rId43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1" type="#_x0000_t75" alt="http://t0.gstatic.com/images?q=tbn:ANd9GcRF1Ik4bvKR4t1smPDBKyPrEGHOJnMAxfH_PvMfk8Rh7jtoyJ9CDg" href="http://www.google.com.mx/imgres?q=silla&amp;hl=es&amp;biw=1366&amp;bih=612&amp;gbv=2&amp;tbm=isch&amp;tbnid=-tB0HTiA0bpm9M:&amp;imgrefurl=http://www.tarotida.com/sonar-con-silla/&amp;docid=I-06NqQ9tioKzM&amp;imgurl=http://www.tarotida.com/wp-content/imagenes/silla.jpg&amp;w=640&amp;h=520&amp;ei=8T8zT-zYBqGs2gXP5Nj5AQ&amp;zoom" style="width:71.25pt;height:71.25pt;visibility:visible" o:button="t">
              <v:fill o:detectmouseclick="t"/>
              <v:imagedata r:id="rId44" o:title=""/>
            </v:shape>
          </w:pict>
        </w:r>
      </w:hyperlink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t xml:space="preserve">_______     </w:t>
      </w:r>
      <w:hyperlink r:id="rId45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2" type="#_x0000_t75" alt="http://t1.gstatic.com/images?q=tbn:ANd9GcR5gS_4vsh1x3mu7XSlFZv_Ly6VnKjKaRWoRoDbsNGoCOA92MbD-A" href="http://www.google.com.mx/imgres?q=semaforo&amp;hl=es&amp;gbv=2&amp;biw=1366&amp;bih=612&amp;tbm=isch&amp;tbnid=zOW1tTHTcPQ5dM:&amp;imgrefurl=http://dganexo4.blogspot.com/2010/09/semaforo.html&amp;docid=W5CY2TgQbZeXzM&amp;imgurl=http://4.bp.blogspot.com/_kYaQrmTXnzE/TJyJ2sMDCoI/AAAAAAAABgw/2g60qoTlBX4/s1600/sem%C3%A1foro.jpg&amp;w=346&amp;h=659&amp;ei=IkAzT7CtCafY2gWS8-mmAg&amp;zoom" style="width:51pt;height:78.75pt;visibility:visible" o:button="t">
              <v:fill o:detectmouseclick="t"/>
              <v:imagedata r:id="rId46" o:title=""/>
            </v:shape>
          </w:pict>
        </w:r>
      </w:hyperlink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t>________</w: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hyperlink r:id="rId47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3" type="#_x0000_t75" alt="http://t0.gstatic.com/images?q=tbn:ANd9GcROO-oUyR476PmAQPSiK-8XPCdRh1bLOyHTTOnPispOqnIc-kiUBA" href="http://www.google.com.mx/imgres?q=sombrero&amp;hl=es&amp;gbv=2&amp;biw=1366&amp;bih=612&amp;tbm=isch&amp;tbnid=SHWox_Dmd8lmnM:&amp;imgrefurl=http://mexico.phillipmartin.info/mexico_sombrero.htm&amp;docid=7su-W0zFY4t-3M&amp;imgurl=http://mexico.phillipmartin.info/mexico_sombrero.gif&amp;w=648&amp;h=329&amp;ei=hEAzT9i8BafY2gWS8-mmAg&amp;zoom" style="width:94.5pt;height:73.5pt;visibility:visible" o:button="t">
              <v:fill o:detectmouseclick="t"/>
              <v:imagedata r:id="rId48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_________    </w:t>
      </w:r>
      <w:hyperlink r:id="rId49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4" type="#_x0000_t75" alt="http://t3.gstatic.com/images?q=tbn:ANd9GcRlhvtBMjckVTlmr6v4WY12VftAlVeBuB6Yik93kWlrtKwvEe-1-Q" href="http://www.google.com.mx/imgres?q=sudor&amp;hl=es&amp;gbv=2&amp;biw=1366&amp;bih=612&amp;tbm=isch&amp;tbnid=630nWiyeNNvVYM:&amp;imgrefurl=http://adictamente.blogspot.com/2011/09/10-mitos-sobre-el-sudor.html&amp;docid=SywbOVA2F9kW-M&amp;imgurl=http://3.bp.blogspot.com/-1YHG8Er1b2E/Tned_YsJ2WI/AAAAAAAALec/RnU_mTpHKDI/s1600/20090819232624-sudor.jpg&amp;w=400&amp;h=364&amp;ei=2kAzT87REqfY2gWS8-mmAg&amp;zoom" style="width:90pt;height:81.75pt;visibility:visible" o:button="t">
              <v:fill o:detectmouseclick="t"/>
              <v:imagedata r:id="rId50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>__________</w: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Coloca la silaba que corresponda</w: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Toma____    </w:t>
      </w:r>
      <w:hyperlink r:id="rId51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5" type="#_x0000_t75" alt="http://t3.gstatic.com/images?q=tbn:ANd9GcSWX1TSsnz02GEP2bvjHTYDJx3vCSU_2kQwe-_4o6TPAwIWnHN5" href="http://www.google.com.mx/imgres?q=tomate&amp;hl=es&amp;gbv=2&amp;biw=1366&amp;bih=612&amp;tbm=isch&amp;tbnid=I8MX42Lh_dmqGM:&amp;imgrefurl=http://remediosparalashemorroides.blogspot.com/2011/08/un-remedio-casero-usando-el-tomate.html&amp;docid=TcJp-_7kn1xEgM&amp;imgurl=http://3.bp.blogspot.com/-yBzh4ZZCl7c/Tls0l-tCDxI/AAAAAAAAFoQ/23Sicnbqdxk/s1600/Tomate1.gif&amp;w=354&amp;h=364&amp;ei=kEEzT8SSLMTM2AWCmOWoAg&amp;zoom" style="width:71.25pt;height:73.5pt;visibility:visible" o:button="t">
              <v:fill o:detectmouseclick="t"/>
              <v:imagedata r:id="rId52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_____mal   </w:t>
      </w:r>
      <w:hyperlink r:id="rId53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6" type="#_x0000_t75" alt="http://t2.gstatic.com/images?q=tbn:ANd9GcTIOnpAVn8t8sY-UWhj2ZFaXd2aVgKLGg0991oMQD2X2gTQ2uNqFA" href="http://www.google.com.mx/imgres?q=tamal&amp;hl=es&amp;gbv=2&amp;biw=1366&amp;bih=612&amp;tbm=isch&amp;tbnid=vly24768__pI-M:&amp;imgrefurl=http://www.elasere.com/interes/recetas.asp?categoria=Tamales&amp;docid=ZtFICf1BtcFnWM&amp;imgurl=http://www.elasere.com/IMAGES/Recetas Pictures/Tamales.jpg&amp;w=406&amp;h=272&amp;ei=4EEzT9vJFcfo2gWQhMDuAQ&amp;zoom=1&amp;iact=hc&amp;vpx=333&amp;vpy=308&amp;dur=3123&amp;hovh=184&amp;hovw=274&amp;tx=168&amp;ty=64&amp;sig=102735990353910034059&amp;page=1&amp;tbnh=118&amp;tbnw=160&amp;start=0&amp;ndsp=21&amp;ved=1t:429,r:8,s" style="width:78pt;height:63.75pt;visibility:visible" o:button="t">
              <v:fill o:detectmouseclick="t"/>
              <v:imagedata r:id="rId54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  ____tiza  </w:t>
      </w:r>
      <w:hyperlink r:id="rId55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7" type="#_x0000_t75" alt="http://t3.gstatic.com/images?q=tbn:ANd9GcS7jGYppD1V0Z14pVhEf9TFtbtMwdKCTdbbGYNBGp9HBoAQtSY5MQ" href="http://www.google.com.mx/imgres?q=tiza&amp;hl=es&amp;gbv=2&amp;biw=1366&amp;bih=612&amp;tbm=isch&amp;tbnid=MRdXLvNCa2f_HM:&amp;imgrefurl=http://blogdefarmacia.com/%C2%BFcomo-curar-la-alergia-a-la-tiza/&amp;docid=m3OQTiX4J14ImM&amp;imgurl=http://blogdefarmacia.com/wp-content/uploads/2011/01/tiza.jpg&amp;w=400&amp;h=400&amp;ei=OkIzT4LyA4Wg2gWNqdjzAQ&amp;zoom" style="width:60.75pt;height:70.5pt;visibility:visible" o:button="t">
              <v:fill o:detectmouseclick="t"/>
              <v:imagedata r:id="rId56" o:title=""/>
            </v:shape>
          </w:pict>
        </w:r>
      </w:hyperlink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hyperlink r:id="rId57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8" type="#_x0000_t75" alt="http://t3.gstatic.com/images?q=tbn:ANd9GcT5BWFhuYTFC_M7H5eeEaJ-oFvqu3-eNngIsynOXVYoDoEwjt6pIA" href="http://www.google.com.mx/imgres?q=toalla&amp;hl=es&amp;gbv=2&amp;biw=1366&amp;bih=612&amp;tbm=isch&amp;tbnid=Q73f9I2CTJxcVM:&amp;imgrefurl=http://virutas.wordpress.com/2007/04/09/la-toalla/&amp;docid=zJCcbNhQwLxJEM&amp;imgurl=http://virutas.files.wordpress.com/2007/04/toalla.jpg&amp;w=510&amp;h=369&amp;ei=gUIzT9uECKqW2AXF5Z2hAg&amp;zoom" style="width:90.75pt;height:66pt;visibility:visible" o:button="t">
              <v:fill o:detectmouseclick="t"/>
              <v:imagedata r:id="rId58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_______alla                               _____na  </w:t>
      </w:r>
      <w:hyperlink r:id="rId59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59" type="#_x0000_t75" alt="http://t0.gstatic.com/images?q=tbn:ANd9GcSwRUO818lE_VKBrjjUMSLg7uBqcM1UlzgxfWVlRju8IOFM8yTX" href="http://www.google.com.mx/imgres?q=tuna&amp;hl=es&amp;gbv=2&amp;biw=1366&amp;bih=612&amp;tbm=isch&amp;tbnid=qTqEevo00ZQH4M:&amp;imgrefurl=http://whatscookingmexico.com/2008/08/14/prickly-pear/&amp;docid=1GWpZEkiefNM0M&amp;imgurl=http://whatscookingmexico.com/wp-content/uploads/2008/08/tuna.jpg&amp;w=800&amp;h=600&amp;ei=1UIzT_y4BqTK2AXz-JDzAQ&amp;zoom" style="width:81.75pt;height:60.75pt;visibility:visible" o:button="t">
              <v:fill o:detectmouseclick="t"/>
              <v:imagedata r:id="rId60" o:title=""/>
            </v:shape>
          </w:pict>
        </w:r>
      </w:hyperlink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Coloca su nombre de cada imagen:  mimo, mamá, mesa, suma, misa, Ema, museo, Mimí, memo, oso, Susi, masa, tomate, tose, te, meta.</w: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hyperlink r:id="rId61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60" type="#_x0000_t75" alt="http://t3.gstatic.com/images?q=tbn:ANd9GcRoSKJxQG0c9KsA5PpbTOEbLqW5O07iVQCI249EKTcIi1aRkhFrsA" href="http://www.google.com.mx/imgres?q=mimo&amp;um=1&amp;hl=es&amp;biw=1140&amp;bih=511&amp;tbm=isch&amp;tbnid=bJtLt3y1hRTfjM:&amp;imgrefurl=http://www.disfracesymascaras.com/disfraz-maquillaje-de-mimo/&amp;docid=f6P0GU_8IBPlVM&amp;imgurl=http://www.disfracesymascaras.com/wp-content/uploads/2011/04/disfraz-de-mimo-frances.jpg&amp;w=170&amp;h=176&amp;ei=mCMzT8jnDOWZ2QWzlY3xAQ&amp;zoom" style="width:78.75pt;height:81pt;visibility:visible" o:button="t">
              <v:fill o:detectmouseclick="t"/>
              <v:imagedata r:id="rId62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     </w:t>
      </w:r>
      <w:hyperlink r:id="rId63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61" type="#_x0000_t75" alt="http://t1.gstatic.com/images?q=tbn:ANd9GcQYs7BNQlINhwc99doqpWqA1dM0dmU4ILYHYHEd9Ascca4-0mrENA" href="http://www.google.com.mx/imgres?q=mama&amp;um=1&amp;hl=es&amp;biw=1140&amp;bih=511&amp;tbm=isch&amp;tbnid=6oCpTK0kLI7DZM:&amp;imgrefurl=http://www.taringa.net/posts/femme/7266766/Mama_-nunca-me-faltes-pensalo-y-reflecciona.html&amp;docid=gzbaVBok_0i9DM&amp;imgurl=http://www4.ocn.ne.jp/~imozon31/image4mama.gif&amp;w=291&amp;h=302&amp;ei=6iQzT9W0E4Xe2AXp2oTyAQ&amp;zoom" style="width:75.75pt;height:78.75pt;visibility:visible" o:button="t">
              <v:fill o:detectmouseclick="t"/>
              <v:imagedata r:id="rId64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  </w:t>
      </w:r>
      <w:hyperlink r:id="rId65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62" type="#_x0000_t75" alt="http://t2.gstatic.com/images?q=tbn:ANd9GcTSATMvBTkvoI3djycjEhcWv7cU8-nruOcqDvoN03RfByRQCFVdIw" href="http://www.google.com.mx/imgres?q=mesa+para+colorear&amp;um=1&amp;hl=es&amp;biw=1140&amp;bih=511&amp;tbm=isch&amp;tbnid=J9HCMtBfrmua1M:&amp;imgrefurl=http://www.educima.com/dibujo-para-colorear-mesa-i19258.html&amp;docid=JuImFR8iZGJ6tM&amp;imgurl=http://www.educima.com/mesa-t19258.jpg&amp;w=500&amp;h=354&amp;ei=eyUzT7yeFMOZ2QWf8dWHAg&amp;zoom" style="width:98.25pt;height:75pt;visibility:visible" o:button="t">
              <v:fill o:detectmouseclick="t"/>
              <v:imagedata r:id="rId66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  </w:t>
      </w:r>
      <w:r w:rsidRPr="00495D94"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i1163" type="#_x0000_t75" alt="http://1.bp.blogspot.com/_yCbDdFkc540/TUfJxWECa_I/AAAAAAAAAIg/I9eMDf7oLmQ/s1600/SUMA%2B2%2BCIFRAS.bmp" style="width:93.75pt;height:75pt;visibility:visible">
            <v:imagedata r:id="rId67" o:title=""/>
          </v:shape>
        </w:pic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noProof/>
          <w:lang w:val="es-ES" w:eastAsia="es-ES"/>
        </w:rPr>
        <w:pict>
          <v:line id="163 Conector recto" o:spid="_x0000_s1036" style="position:absolute;z-index:251658240;visibility:visible" from="322.95pt,14.8pt" to="407.7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" strokecolor="#4a7ebb"/>
        </w:pict>
      </w:r>
      <w:r>
        <w:rPr>
          <w:noProof/>
          <w:lang w:val="es-ES" w:eastAsia="es-ES"/>
        </w:rPr>
        <w:pict>
          <v:line id="139 Conector recto" o:spid="_x0000_s1037" style="position:absolute;z-index:251657216;visibility:visible" from="210.45pt,15.55pt" to="295.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" strokecolor="#4a7ebb"/>
        </w:pict>
      </w:r>
      <w:r>
        <w:rPr>
          <w:noProof/>
          <w:lang w:val="es-ES" w:eastAsia="es-ES"/>
        </w:rPr>
        <w:pict>
          <v:line id="123 Conector recto" o:spid="_x0000_s1038" style="position:absolute;z-index:251656192;visibility:visible" from="103.95pt,15.55pt" to="188.7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" strokecolor="#4a7ebb"/>
        </w:pict>
      </w:r>
      <w:r>
        <w:rPr>
          <w:noProof/>
          <w:lang w:val="es-ES" w:eastAsia="es-ES"/>
        </w:rPr>
        <w:pict>
          <v:line id="121 Conector recto" o:spid="_x0000_s1039" style="position:absolute;z-index:251655168;visibility:visible" from="-2.55pt,16.3pt" to="82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" strokecolor="#4579b8"/>
        </w:pic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noProof/>
          <w:lang w:val="es-ES" w:eastAsia="es-ES"/>
        </w:rPr>
        <w:pict>
          <v:shape id="rg_hi" o:spid="_x0000_s1040" type="#_x0000_t75" alt="http://t1.gstatic.com/images?q=tbn:ANd9GcS9GfMrkYI8jhuTxuDPKkJ9x1TQqhBvdZH8jSGrB52N6jQjLmuB" href="http://www.google.com.mx/imgres?q=misa&amp;um=1&amp;hl=es&amp;biw=1366&amp;bih=612&amp;tbm=isch&amp;tbnid=Ys4F6hpJM9tPtM:&amp;imgrefurl=http://conventos-clausura.blogspot.com/2010/12/reflexiones-sobre-la-santa-misa.html&amp;docid=0otK9tK86vihOM&amp;imgurl=http://4.bp.blogspot.com/_GOVFKifR2DI/TROmcHkCcUI/AAAAAAAAASo/ezlzNx5zUtg/s1600/misa.jpg&amp;w=816&amp;h=705&amp;ei=2ygzT4PgKcrE2QXOkqGdAg&amp;zoom" style="position:absolute;margin-left:0;margin-top:0;width:111.75pt;height:79.5pt;z-index:251654144;visibility:visible;mso-position-horizontal:left;mso-position-vertical:top" o:button="t">
            <v:fill o:detectmouseclick="t"/>
            <v:imagedata r:id="rId68" o:title=""/>
            <w10:wrap type="square"/>
          </v:shape>
        </w:pict>
      </w:r>
      <w:r>
        <w:rPr>
          <w:rFonts w:ascii="Comic Sans MS" w:hAnsi="Comic Sans MS" w:cs="Arial"/>
          <w:sz w:val="20"/>
          <w:szCs w:val="20"/>
        </w:rPr>
        <w:t xml:space="preserve">   </w:t>
      </w:r>
      <w:hyperlink r:id="rId69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64" type="#_x0000_t75" alt="http://t2.gstatic.com/images?q=tbn:ANd9GcQrKZZKxtXIW97WETENI462_fGtn9p4QD7VpmKaSGC54EIHo-Mv0Q" href="http://www.google.com.mx/imgres?q=ema&amp;um=1&amp;hl=es&amp;biw=1366&amp;bih=612&amp;tbm=isch&amp;tbnid=nJbCcyNhbVUR0M:&amp;imgrefurl=http://www.creativeuncut.com/gallery-07/ajaa-ema-skye.html&amp;docid=nde2_gIVrzqHBM&amp;imgurl=http://www.creativeuncut.com/gallery-07/art/ajaa-ema-skye.jpg&amp;w=450&amp;h=1100&amp;ei=NSkzT5DyJua42gXU74yiAg&amp;zoom=1&amp;iact=hc&amp;vpx=949&amp;vpy=164&amp;dur=827&amp;hovh=351&amp;hovw=143&amp;tx=88&amp;ty=258&amp;sig=102735990353910034059&amp;page=3&amp;tbnh=138&amp;tbnw=56&amp;start=57&amp;ndsp=31&amp;ved=1t:429,r:5,s:" style="width:79.5pt;height:89.25pt;visibility:visible" o:button="t">
              <v:fill o:detectmouseclick="t"/>
              <v:imagedata r:id="rId70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  </w:t>
      </w:r>
      <w:hyperlink r:id="rId71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shd w:val="clear" w:color="auto" w:fill="CCCCCC"/>
            <w:lang w:val="es-ES" w:eastAsia="es-ES"/>
          </w:rPr>
          <w:pict>
            <v:shape id="Imagen 117" o:spid="_x0000_i1165" type="#_x0000_t75" alt="http://t1.gstatic.com/images?q=tbn:ANd9GcRFI4787XZOV3KAjh4Zu5Y0sbrUoipkC8M_FVTAQq53w_oNN4bVEw" href="http://www.google.com.mx/imgres?q=museo&amp;um=1&amp;hl=es&amp;biw=1366&amp;bih=612&amp;tbm=isch&amp;tbnid=YDL16PVDa6sKMM:&amp;imgrefurl=http://www.viaje.info/mexico/museos-de-mexico.htm&amp;docid=a-6En7bGnOjEXM&amp;imgurl=http://www.viaje.info/mexico/img/image011.jpg&amp;w=599&amp;h=399&amp;ei=nCkzT5q4O8Og2AXVipn7AQ&amp;zoom=1&amp;iact=rc&amp;dur=16&amp;sig=102735990353910034059&amp;page=4&amp;tbnh=132&amp;tbnw=176&amp;start=69&amp;ndsp=24&amp;ved=1t:429,r:21,s:69&amp;tx=160&amp;ty=" style="width:101.25pt;height:94.5pt;visibility:visible" o:button="t">
              <v:fill o:detectmouseclick="t"/>
              <v:imagedata r:id="rId72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 </w:t>
      </w:r>
      <w:hyperlink r:id="rId73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66" type="#_x0000_t75" alt="http://t0.gstatic.com/images?q=tbn:ANd9GcQ_TkWoe8Cs0wbYlENNJ8g82qr9wri1DUZU_jhxhWXTWgq4TL26aQ" href="http://www.google.com.mx/imgres?q=mimi&amp;um=1&amp;hl=es&amp;biw=1366&amp;bih=612&amp;tbm=isch&amp;tbnid=5-wImRtWhSlwCM:&amp;imgrefurl=http://www.kiobolas.com/enchula/index.php?img=5526&amp;sec=img&amp;docid=Ste3jz53mx5ZMM&amp;imgurl=http://www.kiobolas.com/enchula/imagenes/img/2da_ed_x_1viOg2hinMO7.jpg&amp;w=315&amp;h=425&amp;ei=KSozT_muJeO62gXstpiKAg&amp;zoom" style="width:69.75pt;height:93.75pt;visibility:visible" o:button="t">
              <v:fill o:detectmouseclick="t"/>
              <v:imagedata r:id="rId74" o:title=""/>
            </v:shape>
          </w:pict>
        </w:r>
      </w:hyperlink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noProof/>
          <w:lang w:val="es-ES" w:eastAsia="es-ES"/>
        </w:rPr>
        <w:pict>
          <v:line id="167 Conector recto" o:spid="_x0000_s1041" style="position:absolute;z-index:251662336;visibility:visible" from="359.7pt,21.15pt" to="444.4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" strokecolor="#4a7ebb"/>
        </w:pict>
      </w:r>
      <w:r>
        <w:rPr>
          <w:noProof/>
          <w:lang w:val="es-ES" w:eastAsia="es-ES"/>
        </w:rPr>
        <w:pict>
          <v:line id="166 Conector recto" o:spid="_x0000_s1042" style="position:absolute;z-index:251661312;visibility:visible" from="247.95pt,21.9pt" to="332.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" strokecolor="#4a7ebb"/>
        </w:pict>
      </w:r>
      <w:r>
        <w:rPr>
          <w:noProof/>
          <w:lang w:val="es-ES" w:eastAsia="es-ES"/>
        </w:rPr>
        <w:pict>
          <v:line id="165 Conector recto" o:spid="_x0000_s1043" style="position:absolute;z-index:251660288;visibility:visible" from="115.95pt,21.9pt" to="200.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" strokecolor="#4a7ebb"/>
        </w:pict>
      </w:r>
      <w:r>
        <w:rPr>
          <w:noProof/>
          <w:lang w:val="es-ES" w:eastAsia="es-ES"/>
        </w:rPr>
        <w:pict>
          <v:line id="164 Conector recto" o:spid="_x0000_s1044" style="position:absolute;z-index:251659264;visibility:visible" from="-.3pt,21.9pt" to="84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" strokecolor="#4a7ebb"/>
        </w:pict>
      </w:r>
    </w:p>
    <w:p w:rsidR="00DA63C6" w:rsidRDefault="00DA63C6" w:rsidP="0058064E">
      <w:pPr>
        <w:tabs>
          <w:tab w:val="center" w:pos="4419"/>
        </w:tabs>
        <w:rPr>
          <w:rFonts w:ascii="Arial" w:hAnsi="Arial" w:cs="Arial"/>
          <w:noProof/>
          <w:sz w:val="20"/>
          <w:szCs w:val="20"/>
          <w:lang w:eastAsia="es-MX"/>
        </w:rPr>
      </w:pPr>
      <w:r>
        <w:rPr>
          <w:rFonts w:ascii="Comic Sans MS" w:hAnsi="Comic Sans MS" w:cs="Arial"/>
          <w:sz w:val="20"/>
          <w:szCs w:val="20"/>
        </w:rPr>
        <w:br w:type="textWrapping" w:clear="all"/>
      </w:r>
      <w:hyperlink r:id="rId75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67" type="#_x0000_t75" alt="http://t0.gstatic.com/images?q=tbn:ANd9GcQO-g-YNlGsZdX_Xd2CCWJHRttsjtsC3D21fQUA8HKJ2yJNmB57" href="http://www.google.com.mx/imgres?q=memo&amp;um=1&amp;hl=es&amp;biw=1366&amp;bih=612&amp;tbm=isch&amp;tbnid=hHL85glbQdgxFM:&amp;imgrefurl=http://www.elarsenal.net/2011/07/17/debuta-%E2%80%9Cmemo%E2%80%9D-ochoa-con-derrota-y-dos-goles-en-contra-en-el-ajaccio/&amp;docid=qDxyl2RhyAN3yM&amp;imgurl=http://www.elarsenal.net/wp-content/uploads/2011/07/memo_ochoa2.jpg&amp;w=480&amp;h=482&amp;ei=dCozT6uLB6S-2gXqvomhAg&amp;zoom" style="width:90.75pt;height:90.75pt;visibility:visible" o:button="t">
              <v:fill o:detectmouseclick="t"/>
              <v:imagedata r:id="rId76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 </w:t>
      </w:r>
      <w:hyperlink r:id="rId77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68" type="#_x0000_t75" alt="http://t2.gstatic.com/images?q=tbn:ANd9GcQ_OpXt8jn9Ng8m7OH1gcQD3PzZt8tN2ljgqgGKabXcn-VOB-1Q" href="http://www.google.com.mx/imgres?q=oso&amp;um=1&amp;hl=es&amp;biw=1366&amp;bih=612&amp;tbm=isch&amp;tbnid=Hcm6V3DoVpaA4M:&amp;imgrefurl=http://www.freepik.es/vector-gratis/simple-oso-de-peluche-de-clip-art_384069.htm&amp;docid=x-etaNY5d2DK1M&amp;imgurl=http://www.freepik.es/foto-gratis/simple-oso-de-peluche-de-clip-art_422801.jpg&amp;w=546&amp;h=626&amp;ei=uiozT7naH-WM2gWAq-SAAg&amp;zoom" style="width:81.75pt;height:93.75pt;visibility:visible" o:button="t">
              <v:fill o:detectmouseclick="t"/>
              <v:imagedata r:id="rId78" o:title=""/>
            </v:shape>
          </w:pict>
        </w:r>
      </w:hyperlink>
      <w:r>
        <w:rPr>
          <w:rFonts w:ascii="Arial" w:hAnsi="Arial" w:cs="Arial"/>
          <w:noProof/>
          <w:sz w:val="20"/>
          <w:szCs w:val="20"/>
          <w:lang w:eastAsia="es-MX"/>
        </w:rPr>
        <w:t xml:space="preserve">      </w:t>
      </w:r>
      <w:r w:rsidRPr="00495D94"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i1169" type="#_x0000_t75" alt="http://www.panchoalvarado.com/wp-content/uploads/2006/05/riiko.jpg" style="width:89.25pt;height:91.5pt;visibility:visible">
            <v:imagedata r:id="rId79" o:title=""/>
          </v:shape>
        </w:pict>
      </w:r>
      <w:r>
        <w:rPr>
          <w:rFonts w:ascii="Arial" w:hAnsi="Arial" w:cs="Arial"/>
          <w:noProof/>
          <w:sz w:val="20"/>
          <w:szCs w:val="20"/>
          <w:lang w:eastAsia="es-MX"/>
        </w:rPr>
        <w:t xml:space="preserve">       </w:t>
      </w:r>
      <w:r w:rsidRPr="00495D94"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i1170" type="#_x0000_t75" alt="http://www.celiacos.com/wp-content/uploads/2008/07/masa_pizza.jpg" style="width:110.25pt;height:86.25pt;visibility:visible">
            <v:imagedata r:id="rId80" o:title=""/>
          </v:shape>
        </w:pict>
      </w:r>
    </w:p>
    <w:p w:rsidR="00DA63C6" w:rsidRDefault="00DA63C6" w:rsidP="0058064E">
      <w:pPr>
        <w:tabs>
          <w:tab w:val="center" w:pos="4419"/>
        </w:tabs>
        <w:rPr>
          <w:rFonts w:ascii="Arial" w:hAnsi="Arial" w:cs="Arial"/>
          <w:noProof/>
          <w:sz w:val="20"/>
          <w:szCs w:val="20"/>
          <w:lang w:eastAsia="es-MX"/>
        </w:rPr>
      </w:pPr>
    </w:p>
    <w:p w:rsidR="00DA63C6" w:rsidRDefault="00DA63C6" w:rsidP="0058064E">
      <w:pPr>
        <w:tabs>
          <w:tab w:val="center" w:pos="4419"/>
        </w:tabs>
        <w:rPr>
          <w:rFonts w:ascii="Arial" w:hAnsi="Arial" w:cs="Arial"/>
          <w:noProof/>
          <w:sz w:val="20"/>
          <w:szCs w:val="20"/>
          <w:lang w:eastAsia="es-MX"/>
        </w:rPr>
      </w:pPr>
      <w:r>
        <w:rPr>
          <w:noProof/>
          <w:lang w:val="es-ES" w:eastAsia="es-ES"/>
        </w:rPr>
        <w:pict>
          <v:line id="171 Conector recto" o:spid="_x0000_s1045" style="position:absolute;z-index:251666432;visibility:visible" from="336.45pt,9.05pt" to="421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" strokecolor="#4a7ebb"/>
        </w:pict>
      </w:r>
      <w:r>
        <w:rPr>
          <w:noProof/>
          <w:lang w:val="es-ES" w:eastAsia="es-ES"/>
        </w:rPr>
        <w:pict>
          <v:line id="170 Conector recto" o:spid="_x0000_s1046" style="position:absolute;z-index:251665408;visibility:visible" from="209.7pt,9.05pt" to="294.4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" strokecolor="#4a7ebb"/>
        </w:pict>
      </w:r>
      <w:r>
        <w:rPr>
          <w:noProof/>
          <w:lang w:val="es-ES" w:eastAsia="es-ES"/>
        </w:rPr>
        <w:pict>
          <v:line id="169 Conector recto" o:spid="_x0000_s1047" style="position:absolute;z-index:251664384;visibility:visible" from="105.45pt,9.05pt" to="190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" strokecolor="#4a7ebb"/>
        </w:pict>
      </w:r>
      <w:r>
        <w:rPr>
          <w:noProof/>
          <w:lang w:val="es-ES" w:eastAsia="es-ES"/>
        </w:rPr>
        <w:pict>
          <v:line id="168 Conector recto" o:spid="_x0000_s1048" style="position:absolute;z-index:251663360;visibility:visible" from="-.3pt,9.05pt" to="84.4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" strokecolor="#4a7ebb"/>
        </w:pic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hyperlink r:id="rId81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71" type="#_x0000_t75" alt="http://t0.gstatic.com/images?q=tbn:ANd9GcR1DHX3zhYUUSBWjpdOTz_zRzbgIENXl_L0kbQ1fJg5UPNcoFUd0g" href="http://www.google.com.mx/imgres?q=tomate&amp;um=1&amp;hl=es&amp;biw=1366&amp;bih=612&amp;tbm=isch&amp;tbnid=tYaIxBWjmzSy1M:&amp;imgrefurl=http://www.centromujer.es/cocina/preparacion-de-salsa-de-tomate-al-microondas/&amp;docid=guSwCWYXGm5PlM&amp;imgurl=http://www.centromujer.es/files/2011/10/Preparaci%C3%B3n-de-salsa-de-tomate-al-microondas.jpg&amp;w=363&amp;h=356&amp;ei=UCwzT9vVNqTS2AXk4aj4AQ&amp;zoom" style="width:93.75pt;height:91.5pt;visibility:visible" o:button="t">
              <v:fill o:detectmouseclick="t"/>
              <v:imagedata r:id="rId82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 </w:t>
      </w:r>
      <w:hyperlink r:id="rId83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72" type="#_x0000_t75" alt="http://t3.gstatic.com/images?q=tbn:ANd9GcR9FKuIHZJvi8pdxko7JC3XSeTi-ohCHCq29d4Jn1bLN2kr-FvB" href="http://www.google.com.mx/imgres?q=taza+de+te&amp;um=1&amp;hl=es&amp;biw=1366&amp;bih=612&amp;tbm=isch&amp;tbnid=ynY7mBoU_kEUuM:&amp;imgrefurl=http://mundonosotras.blogspot.com/2011/01/la-hora-del-te.html&amp;docid=ji_WjtwVrCYpkM&amp;imgurl=http://2.bp.blogspot.com/_GKWCGqT2UV4/TTmNPOuNYPI/AAAAAAAAACs/BvtXBEWtW58/s1600/taza-de-te.jpg&amp;w=420&amp;h=363&amp;ei=ni0zT7yzLMG-2gXl19H_AQ&amp;zoom" style="width:99.75pt;height:86.25pt;visibility:visible" o:button="t">
              <v:fill o:detectmouseclick="t"/>
              <v:imagedata r:id="rId84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</w:t>
      </w:r>
      <w:hyperlink r:id="rId85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73" type="#_x0000_t75" alt="http://t2.gstatic.com/images?q=tbn:ANd9GcTDk5NCmrB9kFDZzjWcLekIKoHbmaoi0BFg8PyQhkEy61ERLOhz" href="http://www.google.com.mx/imgres?q=persona+tosiendo&amp;um=1&amp;hl=es&amp;biw=1366&amp;bih=612&amp;tbm=isch&amp;tbnid=O90q11gyDitGEM:&amp;imgrefurl=http://www.taringa.net/posts/salud-bienestar/9727357/Leelo_-te-puede-salvar-la-vida.html&amp;docid=9s03kVAaxP5UuM&amp;imgurl=http://fatimamikel.files.wordpress.com/2009/10/toser.png?w=300&amp;w=300&amp;h=300&amp;ei=Uy4zT4QjqZ7bBb2b4Z4C&amp;zoom" style="width:87.75pt;height:87.75pt;visibility:visible" o:button="t">
              <v:fill o:detectmouseclick="t"/>
              <v:imagedata r:id="rId86" o:title=""/>
            </v:shape>
          </w:pict>
        </w:r>
      </w:hyperlink>
      <w:r>
        <w:rPr>
          <w:rFonts w:ascii="Comic Sans MS" w:hAnsi="Comic Sans MS" w:cs="Arial"/>
          <w:sz w:val="20"/>
          <w:szCs w:val="20"/>
        </w:rPr>
        <w:t xml:space="preserve">       </w:t>
      </w:r>
      <w:hyperlink r:id="rId87" w:history="1">
        <w:r w:rsidRPr="00495D94">
          <w:rPr>
            <w:rFonts w:ascii="Arial" w:hAnsi="Arial" w:cs="Arial"/>
            <w:noProof/>
            <w:color w:val="0000FF"/>
            <w:sz w:val="27"/>
            <w:szCs w:val="27"/>
            <w:lang w:val="es-ES" w:eastAsia="es-ES"/>
          </w:rPr>
          <w:pict>
            <v:shape id="_x0000_i1174" type="#_x0000_t75" alt="http://t2.gstatic.com/images?q=tbn:ANd9GcRY9IA-QNGGa1L7_He6UD9TxwZ25ah3DgMkpRPHKGRtZ4ND_iVNzg" href="http://www.google.com.mx/imgres?imgurl=http://2.bp.blogspot.com/-L4zccPgmRPk/TlJxOt19LZI/AAAAAAAAD48/AQgpVqq7FmY/s1600/Llegando+a+la+meta+.jpg&amp;imgrefurl=http://karlaticona.blogspot.com/&amp;usg=__kZYZDu8rWZYEI_M3_1Y4xUIcPAo=&amp;h=400&amp;w=331&amp;sz=23&amp;hl=es&amp;start=1&amp;zoom=1&amp;tbnid=7QFanc40uY7BJM:&amp;tbnh=124&amp;tbnw=103&amp;ei=Iy8zT9HHA8a22gXE6tiYAg&amp;prev=/search?q=persona+corriendo+llegando+a+la+meta&amp;tbnh=127&amp;tbnw=104&amp;um=1&amp;hl=es&amp;sig=102735990353910034059&amp;biw=1366&amp;bih=612&amp;tbs=simg:CAESEgntAVqdzjS5jiF6_1B4Mvy7dLQ&amp;tbm=isch&amp;um=1&amp;itbs" style="width:78pt;height:94.5pt;visibility:visible" o:button="t">
              <v:fill o:detectmouseclick="t"/>
              <v:imagedata r:id="rId88" o:title=""/>
            </v:shape>
          </w:pict>
        </w:r>
      </w:hyperlink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noProof/>
          <w:lang w:val="es-ES" w:eastAsia="es-ES"/>
        </w:rPr>
        <w:pict>
          <v:line id="175 Conector recto" o:spid="_x0000_s1049" style="position:absolute;z-index:251670528;visibility:visible" from="343.2pt,24pt" to="427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" strokecolor="#4a7ebb"/>
        </w:pict>
      </w:r>
      <w:r>
        <w:rPr>
          <w:noProof/>
          <w:lang w:val="es-ES" w:eastAsia="es-ES"/>
        </w:rPr>
        <w:pict>
          <v:line id="174 Conector recto" o:spid="_x0000_s1050" style="position:absolute;z-index:251669504;visibility:visible" from="237.45pt,24pt" to="322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" strokecolor="#4a7ebb"/>
        </w:pict>
      </w:r>
      <w:r>
        <w:rPr>
          <w:noProof/>
          <w:lang w:val="es-ES" w:eastAsia="es-ES"/>
        </w:rPr>
        <w:pict>
          <v:line id="173 Conector recto" o:spid="_x0000_s1051" style="position:absolute;z-index:251668480;visibility:visible" from="124.95pt,24pt" to="209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" strokecolor="#4a7ebb"/>
        </w:pict>
      </w:r>
      <w:r>
        <w:rPr>
          <w:noProof/>
          <w:lang w:val="es-ES" w:eastAsia="es-ES"/>
        </w:rPr>
        <w:pict>
          <v:line id="172 Conector recto" o:spid="_x0000_s1052" style="position:absolute;z-index:251667456;visibility:visible" from="7.2pt,24pt" to="91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" strokecolor="#4a7ebb"/>
        </w:pict>
      </w: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</w:p>
    <w:p w:rsidR="00DA63C6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</w:p>
    <w:p w:rsidR="00DA63C6" w:rsidRPr="0058064E" w:rsidRDefault="00DA63C6" w:rsidP="0058064E">
      <w:pPr>
        <w:tabs>
          <w:tab w:val="center" w:pos="4419"/>
        </w:tabs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Observaciones: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DA63C6" w:rsidRPr="0058064E" w:rsidSect="001A1683">
      <w:headerReference w:type="default" r:id="rId89"/>
      <w:footerReference w:type="default" r:id="rId90"/>
      <w:pgSz w:w="12240" w:h="15840"/>
      <w:pgMar w:top="1417" w:right="1701" w:bottom="1417" w:left="1701" w:header="708" w:footer="403" w:gutter="0"/>
      <w:pgBorders w:offsetFrom="page">
        <w:top w:val="pencils" w:sz="28" w:space="24" w:color="auto"/>
        <w:left w:val="pencils" w:sz="28" w:space="24" w:color="auto"/>
        <w:bottom w:val="pencils" w:sz="28" w:space="24" w:color="auto"/>
        <w:right w:val="pencils" w:sz="2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3C6" w:rsidRDefault="00DA63C6" w:rsidP="00176553">
      <w:pPr>
        <w:spacing w:after="0" w:line="240" w:lineRule="auto"/>
      </w:pPr>
      <w:r>
        <w:separator/>
      </w:r>
    </w:p>
  </w:endnote>
  <w:endnote w:type="continuationSeparator" w:id="0">
    <w:p w:rsidR="00DA63C6" w:rsidRDefault="00DA63C6" w:rsidP="00176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+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3C6" w:rsidRPr="001A1683" w:rsidRDefault="00DA63C6" w:rsidP="001A1683">
    <w:pPr>
      <w:pStyle w:val="Header"/>
      <w:tabs>
        <w:tab w:val="left" w:pos="6580"/>
      </w:tabs>
      <w:rPr>
        <w:b/>
        <w:sz w:val="20"/>
        <w:szCs w:val="20"/>
      </w:rPr>
    </w:pPr>
    <w:r w:rsidRPr="00AC6DB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0pt;height:27pt">
          <v:imagedata r:id="rId1" o:title=""/>
        </v:shape>
      </w:pict>
    </w:r>
    <w:r>
      <w:t xml:space="preserve">   </w:t>
    </w:r>
    <w:hyperlink r:id="rId2" w:history="1">
      <w:r w:rsidRPr="004C3A12">
        <w:rPr>
          <w:rStyle w:val="Hyperlink"/>
          <w:b/>
          <w:sz w:val="20"/>
          <w:szCs w:val="20"/>
        </w:rPr>
        <w:t>www.eljardinonline.com.ar</w:t>
      </w:r>
    </w:hyperlink>
    <w:r>
      <w:t xml:space="preserve">                                                </w:t>
    </w:r>
    <w:r w:rsidRPr="00BC7D56">
      <w:t xml:space="preserve">Enviado por </w:t>
    </w:r>
    <w:r>
      <w:t xml:space="preserve">“Edel”      </w:t>
    </w:r>
    <w:fldSimple w:instr="PAGE   \* MERGEFORMAT">
      <w:r w:rsidRPr="001A1683">
        <w:rPr>
          <w:noProof/>
          <w:lang w:val="es-ES"/>
        </w:rPr>
        <w:t>10</w:t>
      </w:r>
    </w:fldSimple>
  </w:p>
  <w:p w:rsidR="00DA63C6" w:rsidRDefault="00DA63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3C6" w:rsidRDefault="00DA63C6" w:rsidP="00176553">
      <w:pPr>
        <w:spacing w:after="0" w:line="240" w:lineRule="auto"/>
      </w:pPr>
      <w:r>
        <w:separator/>
      </w:r>
    </w:p>
  </w:footnote>
  <w:footnote w:type="continuationSeparator" w:id="0">
    <w:p w:rsidR="00DA63C6" w:rsidRDefault="00DA63C6" w:rsidP="00176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3C6" w:rsidRDefault="00DA63C6" w:rsidP="00176553">
    <w:pPr>
      <w:pStyle w:val="Header"/>
    </w:pPr>
  </w:p>
  <w:p w:rsidR="00DA63C6" w:rsidRDefault="00DA63C6" w:rsidP="00176553">
    <w:pPr>
      <w:pStyle w:val="Header"/>
      <w:jc w:val="right"/>
      <w:rPr>
        <w:rFonts w:ascii="Comic Sans MS" w:hAnsi="Comic Sans MS"/>
        <w:sz w:val="24"/>
        <w:szCs w:val="24"/>
      </w:rPr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2 Imagen" o:spid="_x0000_s2049" type="#_x0000_t75" style="position:absolute;left:0;text-align:left;margin-left:-21.1pt;margin-top:7.8pt;width:103.8pt;height:36.7pt;z-index:-251656192;visibility:visible" wrapcoords="-157 0 -157 21159 21600 21159 21600 0 -157 0">
          <v:imagedata r:id="rId1" o:title=""/>
          <w10:wrap type="tight"/>
        </v:shape>
      </w:pict>
    </w:r>
    <w:r>
      <w:rPr>
        <w:rFonts w:ascii="Comic Sans MS" w:hAnsi="Comic Sans MS" w:cs="Arial"/>
        <w:b/>
        <w:sz w:val="20"/>
        <w:szCs w:val="20"/>
      </w:rPr>
      <w:tab/>
    </w:r>
    <w:r>
      <w:rPr>
        <w:rFonts w:ascii="Comic Sans MS" w:hAnsi="Comic Sans MS" w:cs="Arial"/>
        <w:b/>
        <w:sz w:val="20"/>
        <w:szCs w:val="20"/>
      </w:rPr>
      <w:tab/>
    </w:r>
    <w:r>
      <w:rPr>
        <w:rFonts w:ascii="Comic Sans MS" w:hAnsi="Comic Sans MS"/>
        <w:sz w:val="24"/>
        <w:szCs w:val="24"/>
      </w:rPr>
      <w:tab/>
    </w:r>
  </w:p>
  <w:p w:rsidR="00DA63C6" w:rsidRPr="003D69B8" w:rsidRDefault="00DA63C6" w:rsidP="00176553">
    <w:pPr>
      <w:pStyle w:val="Header"/>
      <w:tabs>
        <w:tab w:val="left" w:pos="4270"/>
        <w:tab w:val="right" w:pos="13006"/>
      </w:tabs>
      <w:jc w:val="right"/>
      <w:rPr>
        <w:rFonts w:ascii="Comic Sans MS" w:hAnsi="Comic Sans MS" w:cs="Arial"/>
        <w:b/>
        <w:sz w:val="13"/>
        <w:szCs w:val="13"/>
      </w:rPr>
    </w:pPr>
    <w:r>
      <w:rPr>
        <w:rFonts w:ascii="Comic Sans MS" w:hAnsi="Comic Sans MS" w:cs="Arial"/>
        <w:b/>
        <w:sz w:val="14"/>
        <w:szCs w:val="14"/>
      </w:rPr>
      <w:t xml:space="preserve">  </w:t>
    </w:r>
    <w:r w:rsidRPr="003D69B8">
      <w:rPr>
        <w:rFonts w:ascii="Comic Sans MS" w:hAnsi="Comic Sans MS" w:cs="Arial"/>
        <w:b/>
        <w:sz w:val="13"/>
        <w:szCs w:val="13"/>
      </w:rPr>
      <w:t>JARDIN DE NÑOS                         CLAVE: 30PJN0286Z</w:t>
    </w:r>
  </w:p>
  <w:p w:rsidR="00DA63C6" w:rsidRPr="003D69B8" w:rsidRDefault="00DA63C6" w:rsidP="00176553">
    <w:pPr>
      <w:pStyle w:val="Header"/>
      <w:jc w:val="right"/>
      <w:rPr>
        <w:rFonts w:ascii="Comic Sans MS" w:hAnsi="Comic Sans MS" w:cs="Arial"/>
        <w:b/>
        <w:sz w:val="13"/>
        <w:szCs w:val="13"/>
      </w:rPr>
    </w:pPr>
    <w:r w:rsidRPr="003D69B8">
      <w:rPr>
        <w:rFonts w:ascii="Comic Sans MS" w:hAnsi="Comic Sans MS" w:cs="Arial"/>
        <w:b/>
        <w:sz w:val="13"/>
        <w:szCs w:val="13"/>
      </w:rPr>
      <w:t xml:space="preserve">“JUAN ENRIQUE PESTALOZZI PARTICULAR”                     ZONA: 063 </w:t>
    </w:r>
  </w:p>
  <w:p w:rsidR="00DA63C6" w:rsidRPr="003D69B8" w:rsidRDefault="00DA63C6" w:rsidP="00176553">
    <w:pPr>
      <w:pStyle w:val="Header"/>
      <w:jc w:val="right"/>
      <w:rPr>
        <w:rFonts w:ascii="Comic Sans MS" w:hAnsi="Comic Sans MS" w:cs="Arial"/>
        <w:b/>
        <w:sz w:val="13"/>
        <w:szCs w:val="13"/>
      </w:rPr>
    </w:pPr>
    <w:r w:rsidRPr="003D69B8">
      <w:rPr>
        <w:rFonts w:ascii="Comic Sans MS" w:hAnsi="Comic Sans MS" w:cs="Arial"/>
        <w:b/>
        <w:sz w:val="13"/>
        <w:szCs w:val="13"/>
      </w:rPr>
      <w:t>DIRECTORA: MARÍA REYNA CARBAJAL RAMIREZ.                    COATZACOALCOS-FORANEAS</w:t>
    </w:r>
  </w:p>
  <w:p w:rsidR="00DA63C6" w:rsidRPr="003D69B8" w:rsidRDefault="00DA63C6" w:rsidP="00176553">
    <w:pPr>
      <w:autoSpaceDE w:val="0"/>
      <w:autoSpaceDN w:val="0"/>
      <w:adjustRightInd w:val="0"/>
      <w:spacing w:after="0" w:line="240" w:lineRule="auto"/>
      <w:jc w:val="right"/>
      <w:rPr>
        <w:rFonts w:ascii="Comic Sans MS" w:hAnsi="Comic Sans MS" w:cs="Arial"/>
        <w:b/>
        <w:sz w:val="13"/>
        <w:szCs w:val="13"/>
      </w:rPr>
    </w:pPr>
    <w:r w:rsidRPr="003D69B8">
      <w:rPr>
        <w:rFonts w:ascii="Comic Sans MS" w:hAnsi="Comic Sans MS" w:cs="Arial+0"/>
        <w:b/>
        <w:sz w:val="13"/>
        <w:szCs w:val="13"/>
      </w:rPr>
      <w:t xml:space="preserve">DOMICILIO: </w:t>
    </w:r>
    <w:r w:rsidRPr="003D69B8">
      <w:rPr>
        <w:rFonts w:ascii="Comic Sans MS" w:hAnsi="Comic Sans MS" w:cs="Arial"/>
        <w:b/>
        <w:sz w:val="13"/>
        <w:szCs w:val="13"/>
      </w:rPr>
      <w:t>SAN RODRIGO M-6 L-2  COL. SAN MIGUEL ARCÁNGEL.      NANCHITAL VERACRUZ</w:t>
    </w:r>
    <w:r w:rsidRPr="003D69B8">
      <w:rPr>
        <w:rFonts w:ascii="Comic Sans MS" w:hAnsi="Comic Sans MS" w:cs="Arial"/>
        <w:b/>
        <w:sz w:val="13"/>
        <w:szCs w:val="13"/>
      </w:rPr>
      <w:tab/>
    </w:r>
  </w:p>
  <w:p w:rsidR="00DA63C6" w:rsidRDefault="00DA63C6" w:rsidP="00176553">
    <w:pPr>
      <w:autoSpaceDE w:val="0"/>
      <w:autoSpaceDN w:val="0"/>
      <w:adjustRightInd w:val="0"/>
      <w:spacing w:after="0" w:line="240" w:lineRule="auto"/>
      <w:jc w:val="right"/>
      <w:rPr>
        <w:rFonts w:ascii="Comic Sans MS" w:hAnsi="Comic Sans MS" w:cs="Arial"/>
        <w:b/>
        <w:sz w:val="14"/>
        <w:szCs w:val="14"/>
      </w:rPr>
    </w:pPr>
    <w:r w:rsidRPr="003D69B8">
      <w:rPr>
        <w:rFonts w:ascii="Comic Sans MS" w:hAnsi="Comic Sans MS" w:cs="Arial"/>
        <w:b/>
        <w:sz w:val="13"/>
        <w:szCs w:val="13"/>
      </w:rPr>
      <w:t>MAESTRA: EDELMIRA LÓPEZ PINEDA  GRADO: 3RO. GRUPO: “A</w:t>
    </w:r>
    <w:r>
      <w:rPr>
        <w:rFonts w:ascii="Comic Sans MS" w:hAnsi="Comic Sans MS" w:cs="Arial"/>
        <w:b/>
        <w:sz w:val="14"/>
        <w:szCs w:val="14"/>
      </w:rPr>
      <w:t>”</w:t>
    </w:r>
  </w:p>
  <w:p w:rsidR="00DA63C6" w:rsidRPr="003D69B8" w:rsidRDefault="00DA63C6" w:rsidP="003D69B8">
    <w:pPr>
      <w:autoSpaceDE w:val="0"/>
      <w:autoSpaceDN w:val="0"/>
      <w:adjustRightInd w:val="0"/>
      <w:spacing w:after="0" w:line="240" w:lineRule="auto"/>
      <w:jc w:val="right"/>
      <w:rPr>
        <w:rFonts w:ascii="Comic Sans MS" w:hAnsi="Comic Sans MS" w:cs="Arial+0"/>
        <w:b/>
        <w:sz w:val="16"/>
        <w:szCs w:val="16"/>
      </w:rPr>
    </w:pPr>
    <w:r w:rsidRPr="003D69B8">
      <w:rPr>
        <w:rFonts w:ascii="Comic Sans MS" w:hAnsi="Comic Sans MS" w:cs="Arial"/>
        <w:b/>
        <w:sz w:val="16"/>
        <w:szCs w:val="16"/>
      </w:rPr>
      <w:t>SEGUNDA EVALUACIÓN DIAGNÓSTICA 9-FEB-12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6553"/>
    <w:rsid w:val="00073992"/>
    <w:rsid w:val="000918D3"/>
    <w:rsid w:val="000976C1"/>
    <w:rsid w:val="000C3AD3"/>
    <w:rsid w:val="000E1CF1"/>
    <w:rsid w:val="00120592"/>
    <w:rsid w:val="00176553"/>
    <w:rsid w:val="00197AEA"/>
    <w:rsid w:val="001A1683"/>
    <w:rsid w:val="001F6D4A"/>
    <w:rsid w:val="0023629D"/>
    <w:rsid w:val="0024123C"/>
    <w:rsid w:val="002A16E0"/>
    <w:rsid w:val="0030647C"/>
    <w:rsid w:val="00394B4F"/>
    <w:rsid w:val="003A0DFD"/>
    <w:rsid w:val="003B7545"/>
    <w:rsid w:val="003D69B8"/>
    <w:rsid w:val="00426DDC"/>
    <w:rsid w:val="004862B9"/>
    <w:rsid w:val="00495D94"/>
    <w:rsid w:val="004969EB"/>
    <w:rsid w:val="004A7B56"/>
    <w:rsid w:val="004C3A12"/>
    <w:rsid w:val="00513904"/>
    <w:rsid w:val="0058064E"/>
    <w:rsid w:val="00591DAD"/>
    <w:rsid w:val="005C6FB4"/>
    <w:rsid w:val="00677B32"/>
    <w:rsid w:val="006E3959"/>
    <w:rsid w:val="00781F65"/>
    <w:rsid w:val="00791E04"/>
    <w:rsid w:val="007D5130"/>
    <w:rsid w:val="007F5648"/>
    <w:rsid w:val="00877DFC"/>
    <w:rsid w:val="00893B75"/>
    <w:rsid w:val="008A5BB2"/>
    <w:rsid w:val="008E6F29"/>
    <w:rsid w:val="008F13E4"/>
    <w:rsid w:val="00977C40"/>
    <w:rsid w:val="009C57DA"/>
    <w:rsid w:val="009E3FD3"/>
    <w:rsid w:val="00A21A6C"/>
    <w:rsid w:val="00A25D06"/>
    <w:rsid w:val="00A65096"/>
    <w:rsid w:val="00AC6DB8"/>
    <w:rsid w:val="00B32198"/>
    <w:rsid w:val="00B629CB"/>
    <w:rsid w:val="00B801CD"/>
    <w:rsid w:val="00BB15F2"/>
    <w:rsid w:val="00BC7D56"/>
    <w:rsid w:val="00BE0EE3"/>
    <w:rsid w:val="00C1160F"/>
    <w:rsid w:val="00C20A60"/>
    <w:rsid w:val="00C34481"/>
    <w:rsid w:val="00C67A05"/>
    <w:rsid w:val="00C82750"/>
    <w:rsid w:val="00C92530"/>
    <w:rsid w:val="00C9382A"/>
    <w:rsid w:val="00CA46B7"/>
    <w:rsid w:val="00CB5E87"/>
    <w:rsid w:val="00CC3011"/>
    <w:rsid w:val="00D064AC"/>
    <w:rsid w:val="00DA63C6"/>
    <w:rsid w:val="00DD01A1"/>
    <w:rsid w:val="00E06499"/>
    <w:rsid w:val="00E11537"/>
    <w:rsid w:val="00E46037"/>
    <w:rsid w:val="00E6594F"/>
    <w:rsid w:val="00E65B96"/>
    <w:rsid w:val="00E93633"/>
    <w:rsid w:val="00EA1F06"/>
    <w:rsid w:val="00EB23FE"/>
    <w:rsid w:val="00EE0C0C"/>
    <w:rsid w:val="00F02593"/>
    <w:rsid w:val="00FA3E33"/>
    <w:rsid w:val="00FC3F82"/>
    <w:rsid w:val="00FD235A"/>
    <w:rsid w:val="00FE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94F"/>
    <w:pPr>
      <w:spacing w:after="200" w:line="276" w:lineRule="auto"/>
    </w:pPr>
    <w:rPr>
      <w:lang w:val="es-MX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65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7655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765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765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9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69EB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uiPriority w:val="99"/>
    <w:rsid w:val="00513904"/>
    <w:rPr>
      <w:rFonts w:cs="Times New Roman"/>
    </w:rPr>
  </w:style>
  <w:style w:type="character" w:styleId="Hyperlink">
    <w:name w:val="Hyperlink"/>
    <w:basedOn w:val="DefaultParagraphFont"/>
    <w:uiPriority w:val="99"/>
    <w:rsid w:val="001A168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63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3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32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hyperlink" Target="http://www.google.com.mx/imgres?q=sombrero&amp;hl=es&amp;gbv=2&amp;biw=1366&amp;bih=612&amp;tbm=isch&amp;tbnid=SHWox_Dmd8lmnM:&amp;imgrefurl=http://mexico.phillipmartin.info/mexico_sombrero.htm&amp;docid=7su-W0zFY4t-3M&amp;imgurl=http://mexico.phillipmartin.info/mexico_sombrero.gif&amp;w=648&amp;h=329&amp;ei=hEAzT9i8BafY2gWS8-mmAg&amp;zoom=1" TargetMode="External"/><Relationship Id="rId50" Type="http://schemas.openxmlformats.org/officeDocument/2006/relationships/image" Target="media/image38.jpeg"/><Relationship Id="rId55" Type="http://schemas.openxmlformats.org/officeDocument/2006/relationships/hyperlink" Target="http://www.google.com.mx/imgres?q=tiza&amp;hl=es&amp;gbv=2&amp;biw=1366&amp;bih=612&amp;tbm=isch&amp;tbnid=MRdXLvNCa2f_HM:&amp;imgrefurl=http://blogdefarmacia.com/%C2%BFcomo-curar-la-alergia-a-la-tiza/&amp;docid=m3OQTiX4J14ImM&amp;imgurl=http://blogdefarmacia.com/wp-content/uploads/2011/01/tiza.jpg&amp;w=400&amp;h=400&amp;ei=OkIzT4LyA4Wg2gWNqdjzAQ&amp;zoom=1" TargetMode="External"/><Relationship Id="rId63" Type="http://schemas.openxmlformats.org/officeDocument/2006/relationships/hyperlink" Target="http://www.google.com.mx/imgres?q=mama&amp;um=1&amp;hl=es&amp;biw=1140&amp;bih=511&amp;tbm=isch&amp;tbnid=6oCpTK0kLI7DZM:&amp;imgrefurl=http://www.taringa.net/posts/femme/7266766/Mama_-nunca-me-faltes-pensalo-y-reflecciona.html&amp;docid=gzbaVBok_0i9DM&amp;imgurl=http://www4.ocn.ne.jp/~imozon31/image4mama.gif&amp;w=291&amp;h=302&amp;ei=6iQzT9W0E4Xe2AXp2oTyAQ&amp;zoom=1" TargetMode="External"/><Relationship Id="rId68" Type="http://schemas.openxmlformats.org/officeDocument/2006/relationships/image" Target="media/image48.jpeg"/><Relationship Id="rId76" Type="http://schemas.openxmlformats.org/officeDocument/2006/relationships/image" Target="media/image52.jpeg"/><Relationship Id="rId84" Type="http://schemas.openxmlformats.org/officeDocument/2006/relationships/image" Target="media/image57.jpeg"/><Relationship Id="rId89" Type="http://schemas.openxmlformats.org/officeDocument/2006/relationships/header" Target="header1.xml"/><Relationship Id="rId7" Type="http://schemas.openxmlformats.org/officeDocument/2006/relationships/image" Target="media/image2.png"/><Relationship Id="rId71" Type="http://schemas.openxmlformats.org/officeDocument/2006/relationships/hyperlink" Target="http://www.google.com.mx/imgres?q=museo&amp;um=1&amp;hl=es&amp;biw=1366&amp;bih=612&amp;tbm=isch&amp;tbnid=YDL16PVDa6sKMM:&amp;imgrefurl=http://www.viaje.info/mexico/museos-de-mexico.htm&amp;docid=a-6En7bGnOjEXM&amp;imgurl=http://www.viaje.info/mexico/img/image011.jpg&amp;w=599&amp;h=399&amp;ei=nCkzT5q4O8Og2AXVipn7AQ&amp;zoom=1&amp;iact=rc&amp;dur=16&amp;sig=102735990353910034059&amp;page=4&amp;tbnh=132&amp;tbnw=176&amp;start=69&amp;ndsp=24&amp;ved=1t:429,r:21,s:69&amp;tx=160&amp;ty=84" TargetMode="Externa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google.com.mx/imgres?q=laberintos+para+ni%C3%B1os&amp;um=1&amp;hl=es&amp;rlz=1R2GGHP_esMX468&amp;biw=1140&amp;bih=511&amp;tbm=isch&amp;tbnid=VJ9Li3wlqYLLsM:&amp;imgrefurl=http://www.jugarycolorear.com/2009/11/laberintos-para-ninos-de-preescolar.html&amp;docid=aVMk3LYAj611IM&amp;imgurl=http://1.bp.blogspot.com/_xxCk4QMvziE/SXijUjkcNtI/AAAAAAAAMrc/hYQuAcodwuA/s400/1_lab.JPG&amp;w=320&amp;h=400&amp;ei=tu0xT529Da-lsAK67LCiBw&amp;zoom=1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yperlink" Target="http://www.google.com.mx/imgres?q=semaforo&amp;hl=es&amp;gbv=2&amp;biw=1366&amp;bih=612&amp;tbm=isch&amp;tbnid=zOW1tTHTcPQ5dM:&amp;imgrefurl=http://dganexo4.blogspot.com/2010/09/semaforo.html&amp;docid=W5CY2TgQbZeXzM&amp;imgurl=http://4.bp.blogspot.com/_kYaQrmTXnzE/TJyJ2sMDCoI/AAAAAAAABgw/2g60qoTlBX4/s1600/sem%C3%A1foro.jpg&amp;w=346&amp;h=659&amp;ei=IkAzT7CtCafY2gWS8-mmAg&amp;zoom=1" TargetMode="External"/><Relationship Id="rId53" Type="http://schemas.openxmlformats.org/officeDocument/2006/relationships/hyperlink" Target="http://www.google.com.mx/imgres?q=tamal&amp;hl=es&amp;gbv=2&amp;biw=1366&amp;bih=612&amp;tbm=isch&amp;tbnid=vly24768__pI-M:&amp;imgrefurl=http://www.elasere.com/interes/recetas.asp?categoria=Tamales&amp;docid=ZtFICf1BtcFnWM&amp;imgurl=http://www.elasere.com/IMAGES/Recetas%20Pictures/Tamales.jpg&amp;w=406&amp;h=272&amp;ei=4EEzT9vJFcfo2gWQhMDuAQ&amp;zoom=1&amp;iact=hc&amp;vpx=333&amp;vpy=308&amp;dur=3123&amp;hovh=184&amp;hovw=274&amp;tx=168&amp;ty=64&amp;sig=102735990353910034059&amp;page=1&amp;tbnh=118&amp;tbnw=160&amp;start=0&amp;ndsp=21&amp;ved=1t:429,r:8,s:0" TargetMode="External"/><Relationship Id="rId58" Type="http://schemas.openxmlformats.org/officeDocument/2006/relationships/image" Target="media/image42.jpeg"/><Relationship Id="rId66" Type="http://schemas.openxmlformats.org/officeDocument/2006/relationships/image" Target="media/image46.jpeg"/><Relationship Id="rId74" Type="http://schemas.openxmlformats.org/officeDocument/2006/relationships/image" Target="media/image51.jpeg"/><Relationship Id="rId79" Type="http://schemas.openxmlformats.org/officeDocument/2006/relationships/image" Target="media/image54.jpeg"/><Relationship Id="rId87" Type="http://schemas.openxmlformats.org/officeDocument/2006/relationships/hyperlink" Target="http://www.google.com.mx/imgres?imgurl=http://2.bp.blogspot.com/-L4zccPgmRPk/TlJxOt19LZI/AAAAAAAAD48/AQgpVqq7FmY/s1600/Llegando+a+la+meta+.jpg&amp;imgrefurl=http://karlaticona.blogspot.com/&amp;usg=__kZYZDu8rWZYEI_M3_1Y4xUIcPAo=&amp;h=400&amp;w=331&amp;sz=23&amp;hl=es&amp;start=1&amp;zoom=1&amp;tbnid=7QFanc40uY7BJM:&amp;tbnh=124&amp;tbnw=103&amp;ei=Iy8zT9HHA8a22gXE6tiYAg&amp;prev=/search?q=persona+corriendo+llegando+a+la+meta&amp;tbnh=127&amp;tbnw=104&amp;um=1&amp;hl=es&amp;sig=102735990353910034059&amp;biw=1366&amp;bih=612&amp;tbs=simg:CAESEgntAVqdzjS5jiF6_1B4Mvy7dLQ&amp;tbm=isch&amp;um=1&amp;itbs=1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google.com.mx/imgres?q=mimo&amp;um=1&amp;hl=es&amp;biw=1140&amp;bih=511&amp;tbm=isch&amp;tbnid=bJtLt3y1hRTfjM:&amp;imgrefurl=http://www.disfracesymascaras.com/disfraz-maquillaje-de-mimo/&amp;docid=f6P0GU_8IBPlVM&amp;imgurl=http://www.disfracesymascaras.com/wp-content/uploads/2011/04/disfraz-de-mimo-frances.jpg&amp;w=170&amp;h=176&amp;ei=mCMzT8jnDOWZ2QWzlY3xAQ&amp;zoom=1" TargetMode="External"/><Relationship Id="rId82" Type="http://schemas.openxmlformats.org/officeDocument/2006/relationships/image" Target="media/image56.jpeg"/><Relationship Id="rId90" Type="http://schemas.openxmlformats.org/officeDocument/2006/relationships/footer" Target="footer1.xml"/><Relationship Id="rId19" Type="http://schemas.openxmlformats.org/officeDocument/2006/relationships/image" Target="media/image14.w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www.google.com.mx/imgres?q=labios+para+colorear&amp;hl=es&amp;gbv=2&amp;biw=1140&amp;bih=511&amp;tbm=isch&amp;tbnid=SsGynhFN0Qs5GM:&amp;imgrefurl=http://wchaverri.wordpress.com/2010/04/05/mas-imagenes-de-objetos-que-inician-con-las-letras-i-y-j/&amp;docid=DksOR16bBctaXM&amp;imgurl=http://wchaverri.files.wordpress.com/2010/04/labios.jpg&amp;w=640&amp;h=405&amp;ei=nBczT53zL6Xw2gW25MzgBw&amp;zoom=1" TargetMode="External"/><Relationship Id="rId43" Type="http://schemas.openxmlformats.org/officeDocument/2006/relationships/hyperlink" Target="http://www.google.com.mx/imgres?q=silla&amp;hl=es&amp;biw=1366&amp;bih=612&amp;gbv=2&amp;tbm=isch&amp;tbnid=-tB0HTiA0bpm9M:&amp;imgrefurl=http://www.tarotida.com/sonar-con-silla/&amp;docid=I-06NqQ9tioKzM&amp;imgurl=http://www.tarotida.com/wp-content/imagenes/silla.jpg&amp;w=640&amp;h=520&amp;ei=8T8zT-zYBqGs2gXP5Nj5AQ&amp;zoom=1" TargetMode="External"/><Relationship Id="rId48" Type="http://schemas.openxmlformats.org/officeDocument/2006/relationships/image" Target="media/image37.jpeg"/><Relationship Id="rId56" Type="http://schemas.openxmlformats.org/officeDocument/2006/relationships/image" Target="media/image41.jpeg"/><Relationship Id="rId64" Type="http://schemas.openxmlformats.org/officeDocument/2006/relationships/image" Target="media/image45.jpeg"/><Relationship Id="rId69" Type="http://schemas.openxmlformats.org/officeDocument/2006/relationships/hyperlink" Target="http://www.google.com.mx/imgres?q=ema&amp;um=1&amp;hl=es&amp;biw=1366&amp;bih=612&amp;tbm=isch&amp;tbnid=nJbCcyNhbVUR0M:&amp;imgrefurl=http://www.creativeuncut.com/gallery-07/ajaa-ema-skye.html&amp;docid=nde2_gIVrzqHBM&amp;imgurl=http://www.creativeuncut.com/gallery-07/art/ajaa-ema-skye.jpg&amp;w=450&amp;h=1100&amp;ei=NSkzT5DyJua42gXU74yiAg&amp;zoom=1&amp;iact=hc&amp;vpx=949&amp;vpy=164&amp;dur=827&amp;hovh=351&amp;hovw=143&amp;tx=88&amp;ty=258&amp;sig=102735990353910034059&amp;page=3&amp;tbnh=138&amp;tbnw=56&amp;start=57&amp;ndsp=31&amp;ved=1t:429,r:5,s:57" TargetMode="External"/><Relationship Id="rId77" Type="http://schemas.openxmlformats.org/officeDocument/2006/relationships/hyperlink" Target="http://www.google.com.mx/imgres?q=oso&amp;um=1&amp;hl=es&amp;biw=1366&amp;bih=612&amp;tbm=isch&amp;tbnid=Hcm6V3DoVpaA4M:&amp;imgrefurl=http://www.freepik.es/vector-gratis/simple-oso-de-peluche-de-clip-art_384069.htm&amp;docid=x-etaNY5d2DK1M&amp;imgurl=http://www.freepik.es/foto-gratis/simple-oso-de-peluche-de-clip-art_422801.jpg&amp;w=546&amp;h=626&amp;ei=uiozT7naH-WM2gWAq-SAAg&amp;zoom=1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google.com.mx/imgres?q=tomate&amp;hl=es&amp;gbv=2&amp;biw=1366&amp;bih=612&amp;tbm=isch&amp;tbnid=I8MX42Lh_dmqGM:&amp;imgrefurl=http://remediosparalashemorroides.blogspot.com/2011/08/un-remedio-casero-usando-el-tomate.html&amp;docid=TcJp-_7kn1xEgM&amp;imgurl=http://3.bp.blogspot.com/-yBzh4ZZCl7c/Tls0l-tCDxI/AAAAAAAAFoQ/23Sicnbqdxk/s1600/Tomate1.gif&amp;w=354&amp;h=364&amp;ei=kEEzT8SSLMTM2AWCmOWoAg&amp;zoom=1" TargetMode="External"/><Relationship Id="rId72" Type="http://schemas.openxmlformats.org/officeDocument/2006/relationships/image" Target="media/image50.jpeg"/><Relationship Id="rId80" Type="http://schemas.openxmlformats.org/officeDocument/2006/relationships/image" Target="media/image55.jpeg"/><Relationship Id="rId85" Type="http://schemas.openxmlformats.org/officeDocument/2006/relationships/hyperlink" Target="http://www.google.com.mx/imgres?q=persona+tosiendo&amp;um=1&amp;hl=es&amp;biw=1366&amp;bih=612&amp;tbm=isch&amp;tbnid=O90q11gyDitGEM:&amp;imgrefurl=http://www.taringa.net/posts/salud-bienestar/9727357/Leelo_-te-puede-salvar-la-vida.html&amp;docid=9s03kVAaxP5UuM&amp;imgurl=http://fatimamikel.files.wordpress.com/2009/10/toser.png?w=300&amp;w=300&amp;h=300&amp;ei=Uy4zT4QjqZ7bBb2b4Z4C&amp;zoom=1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46" Type="http://schemas.openxmlformats.org/officeDocument/2006/relationships/image" Target="media/image36.jpeg"/><Relationship Id="rId59" Type="http://schemas.openxmlformats.org/officeDocument/2006/relationships/hyperlink" Target="http://www.google.com.mx/imgres?q=tuna&amp;hl=es&amp;gbv=2&amp;biw=1366&amp;bih=612&amp;tbm=isch&amp;tbnid=qTqEevo00ZQH4M:&amp;imgrefurl=http://whatscookingmexico.com/2008/08/14/prickly-pear/&amp;docid=1GWpZEkiefNM0M&amp;imgurl=http://whatscookingmexico.com/wp-content/uploads/2008/08/tuna.jpg&amp;w=800&amp;h=600&amp;ei=1UIzT_y4BqTK2AXz-JDzAQ&amp;zoom=1" TargetMode="External"/><Relationship Id="rId67" Type="http://schemas.openxmlformats.org/officeDocument/2006/relationships/image" Target="media/image47.jpeg"/><Relationship Id="rId20" Type="http://schemas.openxmlformats.org/officeDocument/2006/relationships/image" Target="media/image15.wmf"/><Relationship Id="rId41" Type="http://schemas.openxmlformats.org/officeDocument/2006/relationships/hyperlink" Target="http://www.google.com.mx/imgres?q=salero&amp;hl=es&amp;biw=1366&amp;bih=612&amp;gbv=2&amp;tbm=isch&amp;tbnid=u_MqMrv5RrdtjM:&amp;imgrefurl=http://jslevario.wordpress.com/category/various/&amp;docid=2AmZzikoaO4BAM&amp;imgurl=http://jslevario.files.wordpress.com/2009/11/salero.jpg?w=450&amp;h=336&amp;w=450&amp;h=336&amp;ei=Lj8zT6WwMeLM2AX8r4WPAg&amp;zoom=1&amp;iact=hc&amp;vpx=400&amp;vpy=304&amp;dur=779&amp;hovh=194&amp;hovw=260&amp;tx=109&amp;ty=74&amp;sig=102735990353910034059&amp;page=1&amp;tbnh=118&amp;tbnw=157&amp;start=0&amp;ndsp=24&amp;ved=1t:429,r:10,s:0" TargetMode="External"/><Relationship Id="rId54" Type="http://schemas.openxmlformats.org/officeDocument/2006/relationships/image" Target="media/image40.jpeg"/><Relationship Id="rId62" Type="http://schemas.openxmlformats.org/officeDocument/2006/relationships/image" Target="media/image44.jpeg"/><Relationship Id="rId70" Type="http://schemas.openxmlformats.org/officeDocument/2006/relationships/image" Target="media/image49.jpeg"/><Relationship Id="rId75" Type="http://schemas.openxmlformats.org/officeDocument/2006/relationships/hyperlink" Target="http://www.google.com.mx/imgres?q=memo&amp;um=1&amp;hl=es&amp;biw=1366&amp;bih=612&amp;tbm=isch&amp;tbnid=hHL85glbQdgxFM:&amp;imgrefurl=http://www.elarsenal.net/2011/07/17/debuta-%E2%80%9Cmemo%E2%80%9D-ochoa-con-derrota-y-dos-goles-en-contra-en-el-ajaccio/&amp;docid=qDxyl2RhyAN3yM&amp;imgurl=http://www.elarsenal.net/wp-content/uploads/2011/07/memo_ochoa2.jpg&amp;w=480&amp;h=482&amp;ei=dCozT6uLB6S-2gXqvomhAg&amp;zoom=1" TargetMode="External"/><Relationship Id="rId83" Type="http://schemas.openxmlformats.org/officeDocument/2006/relationships/hyperlink" Target="http://www.google.com.mx/imgres?q=taza+de+te&amp;um=1&amp;hl=es&amp;biw=1366&amp;bih=612&amp;tbm=isch&amp;tbnid=ynY7mBoU_kEUuM:&amp;imgrefurl=http://mundonosotras.blogspot.com/2011/01/la-hora-del-te.html&amp;docid=ji_WjtwVrCYpkM&amp;imgurl=http://2.bp.blogspot.com/_GKWCGqT2UV4/TTmNPOuNYPI/AAAAAAAAACs/BvtXBEWtW58/s1600/taza-de-te.jpg&amp;w=420&amp;h=363&amp;ei=ni0zT7yzLMG-2gXl19H_AQ&amp;zoom=1" TargetMode="External"/><Relationship Id="rId88" Type="http://schemas.openxmlformats.org/officeDocument/2006/relationships/image" Target="media/image59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jpeg"/><Relationship Id="rId49" Type="http://schemas.openxmlformats.org/officeDocument/2006/relationships/hyperlink" Target="http://www.google.com.mx/imgres?q=sudor&amp;hl=es&amp;gbv=2&amp;biw=1366&amp;bih=612&amp;tbm=isch&amp;tbnid=630nWiyeNNvVYM:&amp;imgrefurl=http://adictamente.blogspot.com/2011/09/10-mitos-sobre-el-sudor.html&amp;docid=SywbOVA2F9kW-M&amp;imgurl=http://3.bp.blogspot.com/-1YHG8Er1b2E/Tned_YsJ2WI/AAAAAAAALec/RnU_mTpHKDI/s1600/20090819232624-sudor.jpg&amp;w=400&amp;h=364&amp;ei=2kAzT87REqfY2gWS8-mmAg&amp;zoom=1" TargetMode="External"/><Relationship Id="rId57" Type="http://schemas.openxmlformats.org/officeDocument/2006/relationships/hyperlink" Target="http://www.google.com.mx/imgres?q=toalla&amp;hl=es&amp;gbv=2&amp;biw=1366&amp;bih=612&amp;tbm=isch&amp;tbnid=Q73f9I2CTJxcVM:&amp;imgrefurl=http://virutas.wordpress.com/2007/04/09/la-toalla/&amp;docid=zJCcbNhQwLxJEM&amp;imgurl=http://virutas.files.wordpress.com/2007/04/toalla.jpg&amp;w=510&amp;h=369&amp;ei=gUIzT9uECKqW2AXF5Z2hAg&amp;zoom=1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5.jpeg"/><Relationship Id="rId52" Type="http://schemas.openxmlformats.org/officeDocument/2006/relationships/image" Target="media/image39.jpeg"/><Relationship Id="rId60" Type="http://schemas.openxmlformats.org/officeDocument/2006/relationships/image" Target="media/image43.jpeg"/><Relationship Id="rId65" Type="http://schemas.openxmlformats.org/officeDocument/2006/relationships/hyperlink" Target="http://www.google.com.mx/imgres?q=mesa+para+colorear&amp;um=1&amp;hl=es&amp;biw=1140&amp;bih=511&amp;tbm=isch&amp;tbnid=J9HCMtBfrmua1M:&amp;imgrefurl=http://www.educima.com/dibujo-para-colorear-mesa-i19258.html&amp;docid=JuImFR8iZGJ6tM&amp;imgurl=http://www.educima.com/mesa-t19258.jpg&amp;w=500&amp;h=354&amp;ei=eyUzT7yeFMOZ2QWf8dWHAg&amp;zoom=1" TargetMode="External"/><Relationship Id="rId73" Type="http://schemas.openxmlformats.org/officeDocument/2006/relationships/hyperlink" Target="http://www.google.com.mx/imgres?q=mimi&amp;um=1&amp;hl=es&amp;biw=1366&amp;bih=612&amp;tbm=isch&amp;tbnid=5-wImRtWhSlwCM:&amp;imgrefurl=http://www.kiobolas.com/enchula/index.php?img=5526&amp;sec=img&amp;docid=Ste3jz53mx5ZMM&amp;imgurl=http://www.kiobolas.com/enchula/imagenes/img/2da_ed_x_1viOg2hinMO7.jpg&amp;w=315&amp;h=425&amp;ei=KSozT_muJeO62gXstpiKAg&amp;zoom=1" TargetMode="External"/><Relationship Id="rId78" Type="http://schemas.openxmlformats.org/officeDocument/2006/relationships/image" Target="media/image53.jpeg"/><Relationship Id="rId81" Type="http://schemas.openxmlformats.org/officeDocument/2006/relationships/hyperlink" Target="http://www.google.com.mx/imgres?q=tomate&amp;um=1&amp;hl=es&amp;biw=1366&amp;bih=612&amp;tbm=isch&amp;tbnid=tYaIxBWjmzSy1M:&amp;imgrefurl=http://www.centromujer.es/cocina/preparacion-de-salsa-de-tomate-al-microondas/&amp;docid=guSwCWYXGm5PlM&amp;imgurl=http://www.centromujer.es/files/2011/10/Preparaci%C3%B3n-de-salsa-de-tomate-al-microondas.jpg&amp;w=363&amp;h=356&amp;ei=UCwzT9vVNqTS2AXk4aj4AQ&amp;zoom=1" TargetMode="External"/><Relationship Id="rId86" Type="http://schemas.openxmlformats.org/officeDocument/2006/relationships/image" Target="media/image58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ljardinonline.com.ar" TargetMode="External"/><Relationship Id="rId1" Type="http://schemas.openxmlformats.org/officeDocument/2006/relationships/image" Target="media/image6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14</Pages>
  <Words>1824</Words>
  <Characters>10035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alumno: ______________________________________________________</dc:title>
  <dc:subject/>
  <dc:creator>EDELMIRA</dc:creator>
  <cp:keywords/>
  <dc:description/>
  <cp:lastModifiedBy>mi pc</cp:lastModifiedBy>
  <cp:revision>3</cp:revision>
  <dcterms:created xsi:type="dcterms:W3CDTF">2012-06-30T23:25:00Z</dcterms:created>
  <dcterms:modified xsi:type="dcterms:W3CDTF">2012-06-30T23:34:00Z</dcterms:modified>
</cp:coreProperties>
</file>